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84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1811"/>
        <w:gridCol w:w="6160"/>
        <w:gridCol w:w="285"/>
        <w:gridCol w:w="6390"/>
      </w:tblGrid>
      <w:tr w:rsidR="0090596C" w:rsidRPr="000E7873" w14:paraId="77AEB6FF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024DA48F" w14:textId="77777777" w:rsidR="00650259" w:rsidRPr="000E7873" w:rsidRDefault="00AF3612" w:rsidP="001E75D2">
            <w:pPr>
              <w:pStyle w:val="Titre1"/>
              <w:tabs>
                <w:tab w:val="right" w:pos="8810"/>
              </w:tabs>
              <w:outlineLvl w:val="0"/>
            </w:pPr>
            <w:r>
              <w:t>Informations</w:t>
            </w:r>
            <w:r w:rsidR="001E75D2">
              <w:tab/>
            </w:r>
          </w:p>
        </w:tc>
      </w:tr>
      <w:tr w:rsidR="00650259" w:rsidRPr="000E7873" w14:paraId="17DFFB49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1621259925"/>
            <w:placeholder>
              <w:docPart w:val="74BBFE9DD5B1497D8EE9BDF5FC9791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4AF458F" w14:textId="77777777" w:rsidR="00650259" w:rsidRPr="001E75D2" w:rsidRDefault="0090596C" w:rsidP="001E75D2">
                <w:pPr>
                  <w:pStyle w:val="Retraitnormal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Prénom</w:t>
                </w:r>
              </w:p>
            </w:tc>
          </w:sdtContent>
        </w:sdt>
        <w:sdt>
          <w:sdtPr>
            <w:id w:val="-1471659978"/>
            <w:placeholder>
              <w:docPart w:val="095A9D7693074427BD135EBF95635EBB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30C3F29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882596A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-1470592894"/>
            <w:placeholder>
              <w:docPart w:val="6F1E15E50BAC4E36AB77E31181FC4D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6B7EEDF" w14:textId="77777777" w:rsidR="00650259" w:rsidRPr="001E75D2" w:rsidRDefault="0090596C" w:rsidP="001E75D2">
                <w:pPr>
                  <w:pStyle w:val="Retraitnormal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Nom</w:t>
                </w:r>
              </w:p>
            </w:tc>
          </w:sdtContent>
        </w:sdt>
        <w:sdt>
          <w:sdtPr>
            <w:id w:val="-1355803407"/>
            <w:placeholder>
              <w:docPart w:val="8F55CDA1E5D6472186BA5BE705E2C8C6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953A233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168C846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3BAD1E03" w14:textId="77777777" w:rsidR="00650259" w:rsidRPr="001E75D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proofErr w:type="gramStart"/>
            <w:r>
              <w:rPr>
                <w:sz w:val="24"/>
              </w:rPr>
              <w:t>Email</w:t>
            </w:r>
            <w:proofErr w:type="gramEnd"/>
          </w:p>
        </w:tc>
        <w:sdt>
          <w:sdtPr>
            <w:id w:val="1648398327"/>
            <w:placeholder>
              <w:docPart w:val="2F6FAFE7A42C4F57AA77281212D1337E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B651F25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40E23F3D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5BD80CC1" w14:textId="77777777" w:rsidR="00AF361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Programme</w:t>
            </w:r>
          </w:p>
        </w:tc>
        <w:sdt>
          <w:sdtPr>
            <w:id w:val="1025378309"/>
            <w:placeholder>
              <w:docPart w:val="65EF924C4A704437B220C5C3FCD36FD5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A6E348A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7837D669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2A0EE56" w14:textId="77777777" w:rsidR="00AF361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GPA</w:t>
            </w:r>
          </w:p>
        </w:tc>
        <w:sdt>
          <w:sdtPr>
            <w:id w:val="2137217653"/>
            <w:placeholder>
              <w:docPart w:val="F138573B1F32481BA5CD1B95D274E111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2E437A7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6A88717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112964B2" w14:textId="070D0750" w:rsidR="00650259" w:rsidRPr="001E75D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 xml:space="preserve">Nombre de </w:t>
            </w:r>
            <w:r w:rsidR="009E01DF">
              <w:rPr>
                <w:sz w:val="24"/>
              </w:rPr>
              <w:t>cours</w:t>
            </w:r>
            <w:r>
              <w:rPr>
                <w:sz w:val="24"/>
              </w:rPr>
              <w:t xml:space="preserve"> </w:t>
            </w:r>
            <w:r w:rsidR="009B0B73">
              <w:rPr>
                <w:sz w:val="24"/>
              </w:rPr>
              <w:br/>
            </w:r>
            <w:r>
              <w:rPr>
                <w:sz w:val="24"/>
              </w:rPr>
              <w:t xml:space="preserve">à </w:t>
            </w:r>
            <w:r w:rsidR="00F63368">
              <w:rPr>
                <w:sz w:val="24"/>
              </w:rPr>
              <w:t>l’Hiver</w:t>
            </w:r>
            <w:r>
              <w:rPr>
                <w:sz w:val="24"/>
              </w:rPr>
              <w:t xml:space="preserve"> </w:t>
            </w:r>
            <w:r w:rsidR="00F63368">
              <w:rPr>
                <w:sz w:val="24"/>
              </w:rPr>
              <w:t>2022</w:t>
            </w:r>
          </w:p>
        </w:tc>
        <w:sdt>
          <w:sdtPr>
            <w:id w:val="-2138327272"/>
            <w:placeholder>
              <w:docPart w:val="991935C48C5649BA8CC19B89502001EF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C08BF87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2E163EF1" w14:textId="77777777" w:rsidTr="00AF3612">
        <w:trPr>
          <w:gridAfter w:val="1"/>
          <w:wAfter w:w="2086" w:type="pct"/>
          <w:trHeight w:val="54"/>
        </w:trPr>
        <w:tc>
          <w:tcPr>
            <w:tcW w:w="2914" w:type="pct"/>
            <w:gridSpan w:val="4"/>
            <w:shd w:val="clear" w:color="auto" w:fill="auto"/>
          </w:tcPr>
          <w:p w14:paraId="3A5370AC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1BC3EE69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26796FD4" w14:textId="77777777" w:rsidR="00650259" w:rsidRPr="000E7873" w:rsidRDefault="00AF3612" w:rsidP="001E75D2">
            <w:pPr>
              <w:pStyle w:val="Titre1"/>
              <w:tabs>
                <w:tab w:val="right" w:pos="8810"/>
              </w:tabs>
              <w:outlineLvl w:val="0"/>
            </w:pPr>
            <w:r>
              <w:t>Questions</w:t>
            </w:r>
            <w:r w:rsidR="001E75D2">
              <w:tab/>
            </w:r>
          </w:p>
        </w:tc>
      </w:tr>
      <w:tr w:rsidR="00E677FE" w:rsidRPr="002D1B25" w14:paraId="2A81614F" w14:textId="77777777" w:rsidTr="00AF3612">
        <w:tc>
          <w:tcPr>
            <w:tcW w:w="2822" w:type="pct"/>
            <w:gridSpan w:val="3"/>
            <w:vAlign w:val="bottom"/>
          </w:tcPr>
          <w:p w14:paraId="39F0BAC8" w14:textId="77777777" w:rsidR="009B0B73" w:rsidRDefault="009B0B73" w:rsidP="00DE09AA">
            <w:pPr>
              <w:spacing w:before="120"/>
              <w:rPr>
                <w:b/>
                <w:sz w:val="24"/>
                <w:u w:val="single"/>
              </w:rPr>
            </w:pPr>
          </w:p>
          <w:p w14:paraId="72D9AB20" w14:textId="657A20A3" w:rsidR="00AF3612" w:rsidRPr="0094608D" w:rsidRDefault="0000294B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bookmarkStart w:id="0" w:name="_Hlk81341118"/>
            <w:r w:rsidRPr="0000294B">
              <w:rPr>
                <w:b/>
                <w:sz w:val="24"/>
                <w:u w:val="single"/>
              </w:rPr>
              <w:t xml:space="preserve">Pourquoi voulez-vous rejoindre le CCM </w:t>
            </w:r>
            <w:r w:rsidR="009B0B73" w:rsidRPr="0094608D">
              <w:rPr>
                <w:b/>
                <w:sz w:val="24"/>
                <w:u w:val="single"/>
              </w:rPr>
              <w:t>?</w:t>
            </w:r>
            <w:r w:rsidR="00AF3612" w:rsidRPr="0094608D">
              <w:rPr>
                <w:b/>
                <w:sz w:val="24"/>
                <w:u w:val="single"/>
              </w:rPr>
              <w:t xml:space="preserve"> </w:t>
            </w:r>
            <w:bookmarkEnd w:id="0"/>
            <w:r w:rsidR="00AF3612" w:rsidRPr="0094608D">
              <w:rPr>
                <w:b/>
                <w:sz w:val="24"/>
                <w:u w:val="single"/>
              </w:rPr>
              <w:t xml:space="preserve">(max. </w:t>
            </w:r>
            <w:r w:rsidR="009B0B73">
              <w:rPr>
                <w:b/>
                <w:sz w:val="24"/>
                <w:u w:val="single"/>
              </w:rPr>
              <w:t>200</w:t>
            </w:r>
            <w:r w:rsidR="00AF3612" w:rsidRPr="0094608D">
              <w:rPr>
                <w:b/>
                <w:sz w:val="24"/>
                <w:u w:val="single"/>
              </w:rPr>
              <w:t xml:space="preserve"> mots)</w:t>
            </w:r>
          </w:p>
          <w:sdt>
            <w:sdtPr>
              <w:rPr>
                <w:sz w:val="24"/>
              </w:rPr>
              <w:id w:val="-12837469"/>
              <w:placeholder>
                <w:docPart w:val="6193305811154BF3BDE381F444B0515C"/>
              </w:placeholder>
              <w:showingPlcHdr/>
              <w:text/>
            </w:sdtPr>
            <w:sdtEndPr/>
            <w:sdtContent>
              <w:p w14:paraId="2386EF66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35E3404" w14:textId="1A62FC84" w:rsidR="009B0B73" w:rsidRDefault="009B0B73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627E0A6D" w14:textId="77777777" w:rsidR="0000294B" w:rsidRDefault="0000294B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0A9AF0CD" w14:textId="585BFD35" w:rsidR="00AF3612" w:rsidRPr="0094608D" w:rsidRDefault="0000294B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bookmarkStart w:id="1" w:name="_Hlk81341129"/>
            <w:r w:rsidRPr="0000294B">
              <w:rPr>
                <w:b/>
                <w:sz w:val="24"/>
                <w:u w:val="single"/>
              </w:rPr>
              <w:t xml:space="preserve">Quelle est la principale qualité ou compétence que vous amenez à une équipe de travail </w:t>
            </w:r>
            <w:r w:rsidR="00AF3612" w:rsidRPr="0094608D">
              <w:rPr>
                <w:b/>
                <w:sz w:val="24"/>
                <w:u w:val="single"/>
              </w:rPr>
              <w:t xml:space="preserve">? </w:t>
            </w:r>
            <w:bookmarkEnd w:id="1"/>
            <w:r w:rsidR="00AF3612" w:rsidRPr="0094608D">
              <w:rPr>
                <w:b/>
                <w:sz w:val="24"/>
                <w:u w:val="single"/>
              </w:rPr>
              <w:t xml:space="preserve">(max. </w:t>
            </w:r>
            <w:r w:rsidR="009B0B73">
              <w:rPr>
                <w:b/>
                <w:sz w:val="24"/>
                <w:u w:val="single"/>
              </w:rPr>
              <w:t>200</w:t>
            </w:r>
            <w:r w:rsidR="00AF3612" w:rsidRPr="0094608D">
              <w:rPr>
                <w:b/>
                <w:sz w:val="24"/>
                <w:u w:val="single"/>
              </w:rPr>
              <w:t xml:space="preserve"> mots)</w:t>
            </w:r>
          </w:p>
          <w:sdt>
            <w:sdtPr>
              <w:rPr>
                <w:sz w:val="24"/>
              </w:rPr>
              <w:id w:val="1409186922"/>
              <w:placeholder>
                <w:docPart w:val="B6CDB1A5522A45338C5557A957DC041E"/>
              </w:placeholder>
              <w:showingPlcHdr/>
              <w:text/>
            </w:sdtPr>
            <w:sdtEndPr/>
            <w:sdtContent>
              <w:p w14:paraId="7514ACA8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624C9A96" w14:textId="559FC91B" w:rsidR="009B0B73" w:rsidRDefault="009B0B73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6DF2E5B3" w14:textId="77777777" w:rsidR="0000294B" w:rsidRDefault="0000294B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</w:p>
          <w:p w14:paraId="35308E1C" w14:textId="6B542884" w:rsidR="00AF3612" w:rsidRPr="0094608D" w:rsidRDefault="00DE09AA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bookmarkStart w:id="2" w:name="_Hlk81341135"/>
            <w:r>
              <w:rPr>
                <w:b/>
                <w:sz w:val="24"/>
                <w:u w:val="single"/>
              </w:rPr>
              <w:t>Selon vous, qu’est</w:t>
            </w:r>
            <w:r w:rsidR="0000294B">
              <w:rPr>
                <w:b/>
                <w:sz w:val="24"/>
                <w:u w:val="single"/>
              </w:rPr>
              <w:t>-</w:t>
            </w:r>
            <w:r>
              <w:rPr>
                <w:b/>
                <w:sz w:val="24"/>
                <w:u w:val="single"/>
              </w:rPr>
              <w:t xml:space="preserve">ce que le poste de consultant au CCM implique ? </w:t>
            </w:r>
            <w:bookmarkEnd w:id="2"/>
            <w:r>
              <w:rPr>
                <w:b/>
                <w:sz w:val="24"/>
                <w:u w:val="single"/>
              </w:rPr>
              <w:t>(</w:t>
            </w:r>
            <w:r w:rsidR="0000294B">
              <w:rPr>
                <w:b/>
                <w:sz w:val="24"/>
                <w:u w:val="single"/>
              </w:rPr>
              <w:t>No</w:t>
            </w:r>
            <w:r>
              <w:rPr>
                <w:b/>
                <w:sz w:val="24"/>
                <w:u w:val="single"/>
              </w:rPr>
              <w:t>mbre d’heure</w:t>
            </w:r>
            <w:r w:rsidR="0000294B">
              <w:rPr>
                <w:b/>
                <w:sz w:val="24"/>
                <w:u w:val="single"/>
              </w:rPr>
              <w:t>s</w:t>
            </w:r>
            <w:r>
              <w:rPr>
                <w:b/>
                <w:sz w:val="24"/>
                <w:u w:val="single"/>
              </w:rPr>
              <w:t xml:space="preserve">, </w:t>
            </w:r>
            <w:r w:rsidR="0000294B">
              <w:rPr>
                <w:b/>
                <w:sz w:val="24"/>
                <w:u w:val="single"/>
              </w:rPr>
              <w:t>tâches</w:t>
            </w:r>
            <w:r>
              <w:rPr>
                <w:b/>
                <w:sz w:val="24"/>
                <w:u w:val="single"/>
              </w:rPr>
              <w:t xml:space="preserve">, etc.) </w:t>
            </w:r>
            <w:r w:rsidR="00AF3612" w:rsidRPr="0094608D">
              <w:rPr>
                <w:b/>
                <w:sz w:val="24"/>
                <w:u w:val="single"/>
              </w:rPr>
              <w:t>?</w:t>
            </w:r>
            <w:r>
              <w:rPr>
                <w:b/>
                <w:sz w:val="24"/>
                <w:u w:val="single"/>
              </w:rPr>
              <w:t xml:space="preserve"> </w:t>
            </w:r>
          </w:p>
          <w:sdt>
            <w:sdtPr>
              <w:rPr>
                <w:sz w:val="24"/>
              </w:rPr>
              <w:id w:val="1009795151"/>
              <w:placeholder>
                <w:docPart w:val="B6BD6D0A828240B6A3A87A6725D839F1"/>
              </w:placeholder>
              <w:showingPlcHdr/>
              <w:text/>
            </w:sdtPr>
            <w:sdtEndPr/>
            <w:sdtContent>
              <w:p w14:paraId="22C8A35D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62FDC70" w14:textId="77777777" w:rsidR="001B7730" w:rsidRPr="007B4969" w:rsidRDefault="001B7730" w:rsidP="00182A7B">
            <w:pPr>
              <w:spacing w:before="120"/>
              <w:ind w:left="321"/>
              <w:rPr>
                <w:sz w:val="24"/>
              </w:rPr>
            </w:pPr>
          </w:p>
        </w:tc>
        <w:tc>
          <w:tcPr>
            <w:tcW w:w="2178" w:type="pct"/>
            <w:gridSpan w:val="2"/>
            <w:vAlign w:val="bottom"/>
          </w:tcPr>
          <w:p w14:paraId="75286A42" w14:textId="77777777" w:rsidR="00E677FE" w:rsidRPr="007B4969" w:rsidRDefault="00E677FE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2D1B25" w14:paraId="289EA11A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07EECF0" w14:textId="77777777" w:rsidR="00650259" w:rsidRPr="007B4969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  <w:tc>
          <w:tcPr>
            <w:tcW w:w="2103" w:type="pct"/>
            <w:gridSpan w:val="2"/>
            <w:vAlign w:val="bottom"/>
          </w:tcPr>
          <w:p w14:paraId="605499D6" w14:textId="77777777" w:rsidR="00650259" w:rsidRPr="007B4969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E677FE" w:rsidRPr="002D1B25" w14:paraId="03E91E84" w14:textId="77777777" w:rsidTr="00AF3612">
        <w:trPr>
          <w:gridAfter w:val="1"/>
          <w:wAfter w:w="2086" w:type="pct"/>
        </w:trPr>
        <w:tc>
          <w:tcPr>
            <w:tcW w:w="221" w:type="pct"/>
            <w:vAlign w:val="bottom"/>
          </w:tcPr>
          <w:p w14:paraId="68972DAC" w14:textId="77777777" w:rsidR="00E677FE" w:rsidRPr="007B4969" w:rsidRDefault="00E677FE" w:rsidP="00F52451">
            <w:pPr>
              <w:spacing w:before="120"/>
              <w:ind w:left="-20"/>
              <w:rPr>
                <w:sz w:val="36"/>
                <w:lang w:val="fr-CA"/>
              </w:rPr>
            </w:pPr>
          </w:p>
        </w:tc>
        <w:tc>
          <w:tcPr>
            <w:tcW w:w="2693" w:type="pct"/>
            <w:gridSpan w:val="3"/>
            <w:vAlign w:val="bottom"/>
          </w:tcPr>
          <w:p w14:paraId="0AC0076A" w14:textId="77777777" w:rsidR="00E677FE" w:rsidRPr="007B4969" w:rsidRDefault="00E677FE" w:rsidP="00F52451">
            <w:pPr>
              <w:spacing w:before="120"/>
              <w:rPr>
                <w:lang w:val="fr-CA"/>
              </w:rPr>
            </w:pPr>
          </w:p>
        </w:tc>
      </w:tr>
    </w:tbl>
    <w:p w14:paraId="2144597D" w14:textId="77777777" w:rsidR="00CE6104" w:rsidRPr="007B4969" w:rsidRDefault="00CE6104" w:rsidP="00E677FE">
      <w:pPr>
        <w:spacing w:after="0"/>
        <w:rPr>
          <w:sz w:val="12"/>
          <w:szCs w:val="16"/>
          <w:lang w:val="fr-CA"/>
        </w:rPr>
      </w:pPr>
    </w:p>
    <w:sectPr w:rsidR="00CE6104" w:rsidRPr="007B4969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34F80" w14:textId="77777777" w:rsidR="003141A3" w:rsidRDefault="003141A3" w:rsidP="00650259">
      <w:pPr>
        <w:spacing w:after="0" w:line="240" w:lineRule="auto"/>
      </w:pPr>
      <w:r>
        <w:separator/>
      </w:r>
    </w:p>
  </w:endnote>
  <w:endnote w:type="continuationSeparator" w:id="0">
    <w:p w14:paraId="297765B2" w14:textId="77777777" w:rsidR="003141A3" w:rsidRDefault="003141A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601A38-2F28-451E-8790-54634A3DA3B8}"/>
    <w:embedBold r:id="rId2" w:fontKey="{65CD41FF-9ED8-42FA-89F8-E574D3342D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58DCF5-8678-4816-AF9F-7F2653027AE6}"/>
    <w:embedBold r:id="rId4" w:fontKey="{1A228BE1-01AD-40E1-AE67-B3AB574C395A}"/>
    <w:embedItalic r:id="rId5" w:fontKey="{DF992CB6-18D0-47A9-A37F-33DCC59541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3C9857F-DB28-477D-B613-89E3D7B42A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273A2FB-E498-4A9B-B045-8A62C852E6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40"/>
      <w:gridCol w:w="4586"/>
    </w:tblGrid>
    <w:tr w:rsidR="007F7B5D" w:rsidRPr="007F7B5D" w14:paraId="0C2391E0" w14:textId="77777777" w:rsidTr="00C4167A">
      <w:tc>
        <w:tcPr>
          <w:tcW w:w="4675" w:type="dxa"/>
          <w:vAlign w:val="center"/>
        </w:tcPr>
        <w:p w14:paraId="3876FE70" w14:textId="131E207A" w:rsidR="007F7B5D" w:rsidRPr="001E75D2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 w:rsidRPr="001E75D2">
            <w:rPr>
              <w:sz w:val="18"/>
              <w:szCs w:val="24"/>
              <w:lang w:val="en-US"/>
            </w:rPr>
            <w:t>Club de Consultation en Management – CCM Advisory – A20</w:t>
          </w:r>
          <w:r w:rsidR="009B0B73">
            <w:rPr>
              <w:sz w:val="18"/>
              <w:szCs w:val="24"/>
              <w:lang w:val="en-US"/>
            </w:rPr>
            <w:t>20</w:t>
          </w:r>
          <w:r w:rsidRPr="001E75D2">
            <w:rPr>
              <w:sz w:val="18"/>
              <w:szCs w:val="24"/>
              <w:lang w:val="en-US"/>
            </w:rPr>
            <w:t xml:space="preserve"> || i</w:t>
          </w:r>
          <w:r>
            <w:rPr>
              <w:sz w:val="18"/>
              <w:szCs w:val="24"/>
              <w:lang w:val="en-US"/>
            </w:rPr>
            <w:t>nfo@ccm-hec.com</w:t>
          </w:r>
        </w:p>
      </w:tc>
      <w:tc>
        <w:tcPr>
          <w:tcW w:w="4675" w:type="dxa"/>
          <w:vAlign w:val="center"/>
        </w:tcPr>
        <w:p w14:paraId="480BEA2D" w14:textId="77777777" w:rsidR="007F7B5D" w:rsidRPr="007F7B5D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584C5CA" wp14:editId="11A4A8E2">
                <wp:extent cx="1990725" cy="663428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706" cy="673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9FE377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85424" w14:textId="77777777" w:rsidR="003141A3" w:rsidRDefault="003141A3" w:rsidP="00650259">
      <w:pPr>
        <w:spacing w:after="0" w:line="240" w:lineRule="auto"/>
      </w:pPr>
      <w:r>
        <w:separator/>
      </w:r>
    </w:p>
  </w:footnote>
  <w:footnote w:type="continuationSeparator" w:id="0">
    <w:p w14:paraId="20D3E360" w14:textId="77777777" w:rsidR="003141A3" w:rsidRDefault="003141A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709"/>
      <w:gridCol w:w="5317"/>
    </w:tblGrid>
    <w:tr w:rsidR="001E75D2" w14:paraId="5BE9D716" w14:textId="77777777" w:rsidTr="001E75D2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662E7C2A" w14:textId="77777777" w:rsidR="0090596C" w:rsidRDefault="001E75D2" w:rsidP="001E75D2">
          <w:pPr>
            <w:pStyle w:val="En-tte"/>
            <w:ind w:left="-108"/>
          </w:pPr>
          <w:bookmarkStart w:id="3" w:name="_Hlk521325785"/>
          <w:r>
            <w:drawing>
              <wp:inline distT="0" distB="0" distL="0" distR="0" wp14:anchorId="5AB11DED" wp14:editId="57D5F0D3">
                <wp:extent cx="2286507" cy="7620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804" cy="770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05E4781" w14:textId="46460C0B" w:rsidR="0090596C" w:rsidRPr="001E75D2" w:rsidRDefault="001E75D2" w:rsidP="0090596C">
          <w:pPr>
            <w:pStyle w:val="En-tte"/>
            <w:rPr>
              <w:color w:val="731F1C"/>
              <w:sz w:val="36"/>
            </w:rPr>
          </w:pPr>
          <w:r w:rsidRPr="001E75D2">
            <w:rPr>
              <w:color w:val="0F3955" w:themeColor="accent2"/>
              <w:sz w:val="36"/>
            </w:rPr>
            <w:t xml:space="preserve">Application – Consultant </w:t>
          </w:r>
          <w:r w:rsidR="00F63368">
            <w:rPr>
              <w:color w:val="0F3955" w:themeColor="accent2"/>
              <w:sz w:val="36"/>
            </w:rPr>
            <w:t>H2022</w:t>
          </w:r>
        </w:p>
      </w:tc>
    </w:tr>
    <w:bookmarkEnd w:id="3"/>
  </w:tbl>
  <w:p w14:paraId="34ED3BD0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5D2"/>
    <w:rsid w:val="0000294B"/>
    <w:rsid w:val="000456E1"/>
    <w:rsid w:val="00052382"/>
    <w:rsid w:val="00060469"/>
    <w:rsid w:val="0006568A"/>
    <w:rsid w:val="00076F0F"/>
    <w:rsid w:val="00084253"/>
    <w:rsid w:val="000959E6"/>
    <w:rsid w:val="000D1F49"/>
    <w:rsid w:val="000E7873"/>
    <w:rsid w:val="001727CA"/>
    <w:rsid w:val="00182A7B"/>
    <w:rsid w:val="00190FD1"/>
    <w:rsid w:val="001B7730"/>
    <w:rsid w:val="001E75D2"/>
    <w:rsid w:val="00247A6B"/>
    <w:rsid w:val="002563EF"/>
    <w:rsid w:val="00276468"/>
    <w:rsid w:val="002928D0"/>
    <w:rsid w:val="002C56E6"/>
    <w:rsid w:val="002D1B25"/>
    <w:rsid w:val="003141A3"/>
    <w:rsid w:val="00361E11"/>
    <w:rsid w:val="00366578"/>
    <w:rsid w:val="003B4744"/>
    <w:rsid w:val="003F0847"/>
    <w:rsid w:val="0040090B"/>
    <w:rsid w:val="00456BCF"/>
    <w:rsid w:val="0046302A"/>
    <w:rsid w:val="00472AAD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70F25"/>
    <w:rsid w:val="007A35A8"/>
    <w:rsid w:val="007B0A85"/>
    <w:rsid w:val="007B4969"/>
    <w:rsid w:val="007C6A52"/>
    <w:rsid w:val="007F7B5D"/>
    <w:rsid w:val="0082043E"/>
    <w:rsid w:val="00836129"/>
    <w:rsid w:val="00854241"/>
    <w:rsid w:val="008760E7"/>
    <w:rsid w:val="008E203A"/>
    <w:rsid w:val="0090596C"/>
    <w:rsid w:val="0091229C"/>
    <w:rsid w:val="00940E73"/>
    <w:rsid w:val="0094608D"/>
    <w:rsid w:val="00947365"/>
    <w:rsid w:val="0098597D"/>
    <w:rsid w:val="009B0B73"/>
    <w:rsid w:val="009C65DF"/>
    <w:rsid w:val="009E01DF"/>
    <w:rsid w:val="009F619A"/>
    <w:rsid w:val="009F6DDE"/>
    <w:rsid w:val="00A370A8"/>
    <w:rsid w:val="00AF3612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E09AA"/>
    <w:rsid w:val="00E139C4"/>
    <w:rsid w:val="00E2109A"/>
    <w:rsid w:val="00E61C09"/>
    <w:rsid w:val="00E677FE"/>
    <w:rsid w:val="00E9445F"/>
    <w:rsid w:val="00EB3B58"/>
    <w:rsid w:val="00EC7359"/>
    <w:rsid w:val="00EE3054"/>
    <w:rsid w:val="00F00606"/>
    <w:rsid w:val="00F01256"/>
    <w:rsid w:val="00F52451"/>
    <w:rsid w:val="00F63368"/>
    <w:rsid w:val="00FC683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CF75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7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BBFE9DD5B1497D8EE9BDF5FC9791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ED1645-6B9E-4287-8200-9FA55A7F38DE}"/>
      </w:docPartPr>
      <w:docPartBody>
        <w:p w:rsidR="00B27213" w:rsidRDefault="008216C6" w:rsidP="008216C6">
          <w:pPr>
            <w:pStyle w:val="74BBFE9DD5B1497D8EE9BDF5FC9791E83"/>
          </w:pPr>
          <w:r w:rsidRPr="001E75D2">
            <w:rPr>
              <w:sz w:val="24"/>
              <w:lang w:bidi="fr-FR"/>
            </w:rPr>
            <w:t>Prénom</w:t>
          </w:r>
        </w:p>
      </w:docPartBody>
    </w:docPart>
    <w:docPart>
      <w:docPartPr>
        <w:name w:val="6F1E15E50BAC4E36AB77E31181FC4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CBB23D-8967-4B4D-882D-44BEA090403C}"/>
      </w:docPartPr>
      <w:docPartBody>
        <w:p w:rsidR="00B27213" w:rsidRDefault="008216C6" w:rsidP="008216C6">
          <w:pPr>
            <w:pStyle w:val="6F1E15E50BAC4E36AB77E31181FC4D823"/>
          </w:pPr>
          <w:r w:rsidRPr="001E75D2">
            <w:rPr>
              <w:sz w:val="24"/>
              <w:lang w:bidi="fr-FR"/>
            </w:rPr>
            <w:t>Nom</w:t>
          </w:r>
        </w:p>
      </w:docPartBody>
    </w:docPart>
    <w:docPart>
      <w:docPartPr>
        <w:name w:val="2F6FAFE7A42C4F57AA77281212D13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471B88-B11F-4D3A-A0C9-152432474724}"/>
      </w:docPartPr>
      <w:docPartBody>
        <w:p w:rsidR="00B27213" w:rsidRDefault="008216C6" w:rsidP="008216C6">
          <w:pPr>
            <w:pStyle w:val="2F6FAFE7A42C4F57AA77281212D1337E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EF924C4A704437B220C5C3FCD3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7BECF-F84C-4D25-A5DB-132516484831}"/>
      </w:docPartPr>
      <w:docPartBody>
        <w:p w:rsidR="00B27213" w:rsidRDefault="008216C6" w:rsidP="008216C6">
          <w:pPr>
            <w:pStyle w:val="65EF924C4A704437B220C5C3FCD36FD5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38573B1F32481BA5CD1B95D274E1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AA673B-B0B5-48E5-938B-C4B6FB651782}"/>
      </w:docPartPr>
      <w:docPartBody>
        <w:p w:rsidR="00B27213" w:rsidRDefault="008216C6" w:rsidP="008216C6">
          <w:pPr>
            <w:pStyle w:val="F138573B1F32481BA5CD1B95D274E111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5A9D7693074427BD135EBF95635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6640D-2DCD-4E4D-AE92-AA33CC1EE7CF}"/>
      </w:docPartPr>
      <w:docPartBody>
        <w:p w:rsidR="00B27213" w:rsidRDefault="008216C6" w:rsidP="008216C6">
          <w:pPr>
            <w:pStyle w:val="095A9D7693074427BD135EBF95635EBB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55CDA1E5D6472186BA5BE705E2C8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A7A5FF-3820-4AA2-990F-C82775FC3C08}"/>
      </w:docPartPr>
      <w:docPartBody>
        <w:p w:rsidR="00B27213" w:rsidRDefault="008216C6" w:rsidP="008216C6">
          <w:pPr>
            <w:pStyle w:val="8F55CDA1E5D6472186BA5BE705E2C8C6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91935C48C5649BA8CC19B89502001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D3897-EE4C-4B1C-9021-534FF2EED1CE}"/>
      </w:docPartPr>
      <w:docPartBody>
        <w:p w:rsidR="00B27213" w:rsidRDefault="008216C6" w:rsidP="008216C6">
          <w:pPr>
            <w:pStyle w:val="991935C48C5649BA8CC19B89502001EF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93305811154BF3BDE381F444B05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8C5D3A-14C8-4094-969B-22552AD232A5}"/>
      </w:docPartPr>
      <w:docPartBody>
        <w:p w:rsidR="00B27213" w:rsidRDefault="008216C6" w:rsidP="008216C6">
          <w:pPr>
            <w:pStyle w:val="6193305811154BF3BDE381F444B0515C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CDB1A5522A45338C5557A957DC0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9F3B29-F1DB-46F6-B251-9C550EB967D2}"/>
      </w:docPartPr>
      <w:docPartBody>
        <w:p w:rsidR="00B27213" w:rsidRDefault="008216C6" w:rsidP="008216C6">
          <w:pPr>
            <w:pStyle w:val="B6CDB1A5522A45338C5557A957DC041E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BD6D0A828240B6A3A87A6725D839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B2E4BB-37A2-41CF-BE3B-85C6FDFF2866}"/>
      </w:docPartPr>
      <w:docPartBody>
        <w:p w:rsidR="00B27213" w:rsidRDefault="008216C6" w:rsidP="008216C6">
          <w:pPr>
            <w:pStyle w:val="B6BD6D0A828240B6A3A87A6725D839F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C6"/>
    <w:rsid w:val="001B3A13"/>
    <w:rsid w:val="00354C6F"/>
    <w:rsid w:val="00540955"/>
    <w:rsid w:val="00585DA9"/>
    <w:rsid w:val="008216C6"/>
    <w:rsid w:val="0084644F"/>
    <w:rsid w:val="009C5CF4"/>
    <w:rsid w:val="00B27213"/>
    <w:rsid w:val="00CB7C8B"/>
    <w:rsid w:val="00D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C5CF4"/>
    <w:rPr>
      <w:color w:val="808080"/>
    </w:rPr>
  </w:style>
  <w:style w:type="paragraph" w:customStyle="1" w:styleId="74BBFE9DD5B1497D8EE9BDF5FC9791E83">
    <w:name w:val="74BBFE9DD5B1497D8EE9BDF5FC9791E8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5A9D7693074427BD135EBF95635EBB">
    <w:name w:val="095A9D7693074427BD135EBF95635EBB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F1E15E50BAC4E36AB77E31181FC4D823">
    <w:name w:val="6F1E15E50BAC4E36AB77E31181FC4D82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F55CDA1E5D6472186BA5BE705E2C8C6">
    <w:name w:val="8F55CDA1E5D6472186BA5BE705E2C8C6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2F6FAFE7A42C4F57AA77281212D1337E1">
    <w:name w:val="2F6FAFE7A42C4F57AA77281212D1337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5EF924C4A704437B220C5C3FCD36FD51">
    <w:name w:val="65EF924C4A704437B220C5C3FCD36FD5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138573B1F32481BA5CD1B95D274E1111">
    <w:name w:val="F138573B1F32481BA5CD1B95D274E111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91935C48C5649BA8CC19B89502001EF">
    <w:name w:val="991935C48C5649BA8CC19B89502001EF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193305811154BF3BDE381F444B0515C">
    <w:name w:val="6193305811154BF3BDE381F444B0515C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CDB1A5522A45338C5557A957DC041E">
    <w:name w:val="B6CDB1A5522A45338C5557A957DC041E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BD6D0A828240B6A3A87A6725D839F1">
    <w:name w:val="B6BD6D0A828240B6A3A87A6725D839F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2022-01-05T15:08:00Z</dcterms:created>
  <dcterms:modified xsi:type="dcterms:W3CDTF">2022-01-05T15:08:00Z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