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84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"/>
        <w:gridCol w:w="1811"/>
        <w:gridCol w:w="6160"/>
        <w:gridCol w:w="285"/>
        <w:gridCol w:w="6390"/>
      </w:tblGrid>
      <w:tr w:rsidR="0090596C" w:rsidRPr="000E7873" w14:paraId="77AEB6FF" w14:textId="77777777" w:rsidTr="00AF3612">
        <w:trPr>
          <w:gridAfter w:val="1"/>
          <w:wAfter w:w="2086" w:type="pct"/>
        </w:trPr>
        <w:tc>
          <w:tcPr>
            <w:tcW w:w="2914" w:type="pct"/>
            <w:gridSpan w:val="4"/>
            <w:shd w:val="clear" w:color="auto" w:fill="0F3B59" w:themeFill="accent1" w:themeFillShade="BF"/>
          </w:tcPr>
          <w:p w14:paraId="024DA48F" w14:textId="77777777" w:rsidR="00650259" w:rsidRPr="000E7873" w:rsidRDefault="00AF3612" w:rsidP="001E75D2">
            <w:pPr>
              <w:pStyle w:val="Titre1"/>
              <w:tabs>
                <w:tab w:val="right" w:pos="8810"/>
              </w:tabs>
              <w:outlineLvl w:val="0"/>
            </w:pPr>
            <w:r>
              <w:t>Informations</w:t>
            </w:r>
            <w:r w:rsidR="001E75D2">
              <w:tab/>
            </w:r>
          </w:p>
        </w:tc>
      </w:tr>
      <w:tr w:rsidR="00650259" w:rsidRPr="000E7873" w14:paraId="17DFFB49" w14:textId="77777777" w:rsidTr="00AF3612">
        <w:trPr>
          <w:gridAfter w:val="1"/>
          <w:wAfter w:w="2086" w:type="pct"/>
        </w:trPr>
        <w:sdt>
          <w:sdtPr>
            <w:rPr>
              <w:sz w:val="24"/>
            </w:rPr>
            <w:id w:val="1621259925"/>
            <w:placeholder>
              <w:docPart w:val="74BBFE9DD5B1497D8EE9BDF5FC9791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gridSpan w:val="2"/>
                <w:vAlign w:val="bottom"/>
              </w:tcPr>
              <w:p w14:paraId="04AF458F" w14:textId="77777777" w:rsidR="00650259" w:rsidRPr="001E75D2" w:rsidRDefault="0090596C" w:rsidP="001E75D2">
                <w:pPr>
                  <w:pStyle w:val="Retraitnormal"/>
                  <w:ind w:left="462" w:right="-190"/>
                  <w:rPr>
                    <w:sz w:val="24"/>
                  </w:rPr>
                </w:pPr>
                <w:r w:rsidRPr="001E75D2">
                  <w:rPr>
                    <w:sz w:val="24"/>
                    <w:lang w:bidi="fr-FR"/>
                  </w:rPr>
                  <w:t>Prénom</w:t>
                </w:r>
              </w:p>
            </w:tc>
          </w:sdtContent>
        </w:sdt>
        <w:sdt>
          <w:sdtPr>
            <w:id w:val="-1471659978"/>
            <w:placeholder>
              <w:docPart w:val="095A9D7693074427BD135EBF95635EBB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30C3F29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882596A" w14:textId="77777777" w:rsidTr="00AF3612">
        <w:trPr>
          <w:gridAfter w:val="1"/>
          <w:wAfter w:w="2086" w:type="pct"/>
        </w:trPr>
        <w:sdt>
          <w:sdtPr>
            <w:rPr>
              <w:sz w:val="24"/>
            </w:rPr>
            <w:id w:val="-1470592894"/>
            <w:placeholder>
              <w:docPart w:val="6F1E15E50BAC4E36AB77E31181FC4D8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2" w:type="pct"/>
                <w:gridSpan w:val="2"/>
                <w:vAlign w:val="bottom"/>
              </w:tcPr>
              <w:p w14:paraId="06B7EEDF" w14:textId="77777777" w:rsidR="00650259" w:rsidRPr="001E75D2" w:rsidRDefault="0090596C" w:rsidP="001E75D2">
                <w:pPr>
                  <w:pStyle w:val="Retraitnormal"/>
                  <w:ind w:left="462" w:right="-190"/>
                  <w:rPr>
                    <w:sz w:val="24"/>
                  </w:rPr>
                </w:pPr>
                <w:r w:rsidRPr="001E75D2">
                  <w:rPr>
                    <w:sz w:val="24"/>
                    <w:lang w:bidi="fr-FR"/>
                  </w:rPr>
                  <w:t>Nom</w:t>
                </w:r>
              </w:p>
            </w:tc>
          </w:sdtContent>
        </w:sdt>
        <w:sdt>
          <w:sdtPr>
            <w:id w:val="-1355803407"/>
            <w:placeholder>
              <w:docPart w:val="8F55CDA1E5D6472186BA5BE705E2C8C6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953A233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168C846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3BAD1E03" w14:textId="77777777" w:rsidR="00650259" w:rsidRPr="001E75D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sdt>
          <w:sdtPr>
            <w:id w:val="1648398327"/>
            <w:placeholder>
              <w:docPart w:val="2F6FAFE7A42C4F57AA77281212D1337E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B651F25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F3612" w:rsidRPr="000E7873" w14:paraId="40E23F3D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5BD80CC1" w14:textId="77777777" w:rsidR="00AF361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Programme</w:t>
            </w:r>
          </w:p>
        </w:tc>
        <w:sdt>
          <w:sdtPr>
            <w:id w:val="1025378309"/>
            <w:placeholder>
              <w:docPart w:val="65EF924C4A704437B220C5C3FCD36FD5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A6E348A" w14:textId="77777777" w:rsidR="00AF3612" w:rsidRDefault="00AF361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AF3612" w:rsidRPr="000E7873" w14:paraId="7837D669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42A0EE56" w14:textId="77777777" w:rsidR="00AF361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GPA</w:t>
            </w:r>
          </w:p>
        </w:tc>
        <w:sdt>
          <w:sdtPr>
            <w:id w:val="2137217653"/>
            <w:placeholder>
              <w:docPart w:val="F138573B1F32481BA5CD1B95D274E111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2E437A7" w14:textId="77777777" w:rsidR="00AF3612" w:rsidRDefault="00AF361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76A88717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112964B2" w14:textId="77777777" w:rsidR="00650259" w:rsidRPr="001E75D2" w:rsidRDefault="00AF3612" w:rsidP="001E75D2">
            <w:pPr>
              <w:pStyle w:val="Retraitnormal"/>
              <w:ind w:left="462" w:right="-190"/>
              <w:rPr>
                <w:sz w:val="24"/>
              </w:rPr>
            </w:pPr>
            <w:r>
              <w:rPr>
                <w:sz w:val="24"/>
              </w:rPr>
              <w:t>Nombre de cours à l’automne 2019</w:t>
            </w:r>
          </w:p>
        </w:tc>
        <w:sdt>
          <w:sdtPr>
            <w:id w:val="-2138327272"/>
            <w:placeholder>
              <w:docPart w:val="991935C48C5649BA8CC19B89502001EF"/>
            </w:placeholder>
            <w:showingPlcHdr/>
            <w:text/>
          </w:sdtPr>
          <w:sdtEndPr/>
          <w:sdtContent>
            <w:tc>
              <w:tcPr>
                <w:tcW w:w="2103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C08BF87" w14:textId="77777777" w:rsidR="00650259" w:rsidRPr="000E7873" w:rsidRDefault="001E75D2" w:rsidP="007F7B5D">
                <w:pPr>
                  <w:spacing w:before="120"/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650259" w:rsidRPr="000E7873" w14:paraId="2E163EF1" w14:textId="77777777" w:rsidTr="00AF3612">
        <w:trPr>
          <w:gridAfter w:val="1"/>
          <w:wAfter w:w="2086" w:type="pct"/>
          <w:trHeight w:val="54"/>
        </w:trPr>
        <w:tc>
          <w:tcPr>
            <w:tcW w:w="2914" w:type="pct"/>
            <w:gridSpan w:val="4"/>
            <w:shd w:val="clear" w:color="auto" w:fill="auto"/>
          </w:tcPr>
          <w:p w14:paraId="3A5370AC" w14:textId="77777777" w:rsidR="00650259" w:rsidRPr="000E7873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0E7873" w14:paraId="1BC3EE69" w14:textId="77777777" w:rsidTr="00AF3612">
        <w:trPr>
          <w:gridAfter w:val="1"/>
          <w:wAfter w:w="2086" w:type="pct"/>
        </w:trPr>
        <w:tc>
          <w:tcPr>
            <w:tcW w:w="2914" w:type="pct"/>
            <w:gridSpan w:val="4"/>
            <w:shd w:val="clear" w:color="auto" w:fill="0F3B59" w:themeFill="accent1" w:themeFillShade="BF"/>
          </w:tcPr>
          <w:p w14:paraId="26796FD4" w14:textId="77777777" w:rsidR="00650259" w:rsidRPr="000E7873" w:rsidRDefault="00AF3612" w:rsidP="001E75D2">
            <w:pPr>
              <w:pStyle w:val="Titre1"/>
              <w:tabs>
                <w:tab w:val="right" w:pos="8810"/>
              </w:tabs>
              <w:outlineLvl w:val="0"/>
            </w:pPr>
            <w:r>
              <w:t>Questions</w:t>
            </w:r>
            <w:r w:rsidR="001E75D2">
              <w:tab/>
            </w:r>
          </w:p>
        </w:tc>
      </w:tr>
      <w:tr w:rsidR="00E677FE" w:rsidRPr="002D1B25" w14:paraId="2A81614F" w14:textId="77777777" w:rsidTr="00AF3612">
        <w:tc>
          <w:tcPr>
            <w:tcW w:w="2822" w:type="pct"/>
            <w:gridSpan w:val="3"/>
            <w:vAlign w:val="bottom"/>
          </w:tcPr>
          <w:p w14:paraId="469DF62E" w14:textId="5DC80B8B" w:rsidR="00E677FE" w:rsidRDefault="00AF3612" w:rsidP="00AF3612">
            <w:pPr>
              <w:spacing w:before="120"/>
              <w:ind w:left="321"/>
              <w:rPr>
                <w:sz w:val="24"/>
              </w:rPr>
            </w:pPr>
            <w:r>
              <w:rPr>
                <w:sz w:val="24"/>
              </w:rPr>
              <w:t xml:space="preserve">Seriez-vous disponible à participer à un mandat à </w:t>
            </w:r>
            <w:r w:rsidR="0094608D">
              <w:rPr>
                <w:sz w:val="24"/>
              </w:rPr>
              <w:t>l’automne</w:t>
            </w:r>
            <w:r>
              <w:rPr>
                <w:sz w:val="24"/>
              </w:rPr>
              <w:t xml:space="preserve"> 202</w:t>
            </w:r>
            <w:r w:rsidR="0094608D">
              <w:rPr>
                <w:sz w:val="24"/>
              </w:rPr>
              <w:t>1</w:t>
            </w:r>
            <w:r>
              <w:rPr>
                <w:sz w:val="24"/>
              </w:rPr>
              <w:t xml:space="preserve"> ? Oui </w:t>
            </w:r>
            <w:sdt>
              <w:sdtPr>
                <w:rPr>
                  <w:sz w:val="24"/>
                </w:rPr>
                <w:id w:val="-290442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 Non </w:t>
            </w:r>
            <w:sdt>
              <w:sdtPr>
                <w:rPr>
                  <w:sz w:val="24"/>
                </w:rPr>
                <w:id w:val="690026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08D"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sdtContent>
            </w:sdt>
            <w:r>
              <w:rPr>
                <w:sz w:val="24"/>
              </w:rPr>
              <w:t xml:space="preserve"> </w:t>
            </w:r>
          </w:p>
          <w:p w14:paraId="34FA19DB" w14:textId="77777777" w:rsidR="00AF3612" w:rsidRDefault="00AF3612" w:rsidP="00AF3612">
            <w:pPr>
              <w:spacing w:before="120"/>
              <w:ind w:left="321"/>
              <w:rPr>
                <w:sz w:val="24"/>
              </w:rPr>
            </w:pPr>
          </w:p>
          <w:p w14:paraId="79BEA38C" w14:textId="77777777" w:rsidR="00AF3612" w:rsidRPr="0094608D" w:rsidRDefault="00AF3612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r w:rsidRPr="0094608D">
              <w:rPr>
                <w:b/>
                <w:sz w:val="24"/>
                <w:u w:val="single"/>
              </w:rPr>
              <w:t>Que connaissez-vous du monde de la consultation ? (</w:t>
            </w:r>
            <w:proofErr w:type="gramStart"/>
            <w:r w:rsidRPr="0094608D">
              <w:rPr>
                <w:b/>
                <w:sz w:val="24"/>
                <w:u w:val="single"/>
              </w:rPr>
              <w:t>max.</w:t>
            </w:r>
            <w:proofErr w:type="gramEnd"/>
            <w:r w:rsidRPr="0094608D">
              <w:rPr>
                <w:b/>
                <w:sz w:val="24"/>
                <w:u w:val="single"/>
              </w:rPr>
              <w:t xml:space="preserve"> 150 mots)</w:t>
            </w:r>
          </w:p>
          <w:sdt>
            <w:sdtPr>
              <w:rPr>
                <w:sz w:val="24"/>
              </w:rPr>
              <w:id w:val="1485050282"/>
              <w:placeholder>
                <w:docPart w:val="D3173FA2702B4F1A8E8CFE4947C24B84"/>
              </w:placeholder>
              <w:showingPlcHdr/>
              <w:text/>
            </w:sdtPr>
            <w:sdtEndPr/>
            <w:sdtContent>
              <w:p w14:paraId="21952C85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72D9AB20" w14:textId="77777777" w:rsidR="00AF3612" w:rsidRPr="0094608D" w:rsidRDefault="00AF3612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r w:rsidRPr="0094608D">
              <w:rPr>
                <w:b/>
                <w:sz w:val="24"/>
                <w:u w:val="single"/>
              </w:rPr>
              <w:t>Pourquoi la consultation ? (</w:t>
            </w:r>
            <w:proofErr w:type="gramStart"/>
            <w:r w:rsidRPr="0094608D">
              <w:rPr>
                <w:b/>
                <w:sz w:val="24"/>
                <w:u w:val="single"/>
              </w:rPr>
              <w:t>max.</w:t>
            </w:r>
            <w:proofErr w:type="gramEnd"/>
            <w:r w:rsidRPr="0094608D">
              <w:rPr>
                <w:b/>
                <w:sz w:val="24"/>
                <w:u w:val="single"/>
              </w:rPr>
              <w:t xml:space="preserve"> 150 mots)</w:t>
            </w:r>
          </w:p>
          <w:sdt>
            <w:sdtPr>
              <w:rPr>
                <w:sz w:val="24"/>
              </w:rPr>
              <w:id w:val="-12837469"/>
              <w:placeholder>
                <w:docPart w:val="6193305811154BF3BDE381F444B0515C"/>
              </w:placeholder>
              <w:showingPlcHdr/>
              <w:text/>
            </w:sdtPr>
            <w:sdtEndPr/>
            <w:sdtContent>
              <w:p w14:paraId="2386EF66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A9AF0CD" w14:textId="77777777" w:rsidR="00AF3612" w:rsidRPr="0094608D" w:rsidRDefault="00AF3612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r w:rsidRPr="0094608D">
              <w:rPr>
                <w:b/>
                <w:sz w:val="24"/>
                <w:u w:val="single"/>
              </w:rPr>
              <w:t>Qu’est-ce qui vous différencie des autres candidats ? (max. 150 mots)</w:t>
            </w:r>
          </w:p>
          <w:sdt>
            <w:sdtPr>
              <w:rPr>
                <w:sz w:val="24"/>
              </w:rPr>
              <w:id w:val="1409186922"/>
              <w:placeholder>
                <w:docPart w:val="B6CDB1A5522A45338C5557A957DC041E"/>
              </w:placeholder>
              <w:showingPlcHdr/>
              <w:text/>
            </w:sdtPr>
            <w:sdtEndPr/>
            <w:sdtContent>
              <w:p w14:paraId="7514ACA8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35308E1C" w14:textId="77777777" w:rsidR="00AF3612" w:rsidRPr="0094608D" w:rsidRDefault="00AF3612" w:rsidP="00AF3612">
            <w:pPr>
              <w:spacing w:before="120"/>
              <w:ind w:left="321"/>
              <w:rPr>
                <w:b/>
                <w:sz w:val="24"/>
                <w:u w:val="single"/>
              </w:rPr>
            </w:pPr>
            <w:r w:rsidRPr="0094608D">
              <w:rPr>
                <w:b/>
                <w:sz w:val="24"/>
                <w:u w:val="single"/>
              </w:rPr>
              <w:t>Quelles sont vos occupations actuelles ?</w:t>
            </w:r>
          </w:p>
          <w:sdt>
            <w:sdtPr>
              <w:rPr>
                <w:sz w:val="24"/>
              </w:rPr>
              <w:id w:val="1009795151"/>
              <w:placeholder>
                <w:docPart w:val="B6BD6D0A828240B6A3A87A6725D839F1"/>
              </w:placeholder>
              <w:showingPlcHdr/>
              <w:text/>
            </w:sdtPr>
            <w:sdtEndPr/>
            <w:sdtContent>
              <w:p w14:paraId="22C8A35D" w14:textId="77777777" w:rsidR="001B7730" w:rsidRDefault="001B7730" w:rsidP="00AF3612">
                <w:pPr>
                  <w:spacing w:before="120"/>
                  <w:ind w:left="321"/>
                  <w:rPr>
                    <w:sz w:val="24"/>
                  </w:rPr>
                </w:pPr>
                <w:r w:rsidRPr="00D836B0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62FDC70" w14:textId="77777777" w:rsidR="001B7730" w:rsidRPr="007B4969" w:rsidRDefault="001B7730" w:rsidP="00182A7B">
            <w:pPr>
              <w:spacing w:before="120"/>
              <w:ind w:left="321"/>
              <w:rPr>
                <w:sz w:val="24"/>
              </w:rPr>
            </w:pPr>
            <w:bookmarkStart w:id="0" w:name="_GoBack"/>
            <w:bookmarkEnd w:id="0"/>
          </w:p>
        </w:tc>
        <w:tc>
          <w:tcPr>
            <w:tcW w:w="2178" w:type="pct"/>
            <w:gridSpan w:val="2"/>
            <w:vAlign w:val="bottom"/>
          </w:tcPr>
          <w:p w14:paraId="75286A42" w14:textId="77777777" w:rsidR="00E677FE" w:rsidRPr="007B4969" w:rsidRDefault="00E677FE" w:rsidP="007F7B5D">
            <w:pPr>
              <w:spacing w:before="120"/>
              <w:rPr>
                <w:lang w:val="fr-CA"/>
              </w:rPr>
            </w:pPr>
          </w:p>
        </w:tc>
      </w:tr>
      <w:tr w:rsidR="00650259" w:rsidRPr="002D1B25" w14:paraId="289EA11A" w14:textId="77777777" w:rsidTr="00AF3612">
        <w:trPr>
          <w:gridAfter w:val="1"/>
          <w:wAfter w:w="2086" w:type="pct"/>
        </w:trPr>
        <w:tc>
          <w:tcPr>
            <w:tcW w:w="812" w:type="pct"/>
            <w:gridSpan w:val="2"/>
            <w:vAlign w:val="bottom"/>
          </w:tcPr>
          <w:p w14:paraId="407EECF0" w14:textId="77777777" w:rsidR="00650259" w:rsidRPr="007B4969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  <w:tc>
          <w:tcPr>
            <w:tcW w:w="2103" w:type="pct"/>
            <w:gridSpan w:val="2"/>
            <w:vAlign w:val="bottom"/>
          </w:tcPr>
          <w:p w14:paraId="605499D6" w14:textId="77777777" w:rsidR="00650259" w:rsidRPr="007B4969" w:rsidRDefault="00650259" w:rsidP="0090596C">
            <w:pPr>
              <w:rPr>
                <w:rFonts w:asciiTheme="majorHAnsi" w:hAnsiTheme="majorHAnsi"/>
                <w:b/>
                <w:sz w:val="8"/>
                <w:lang w:val="fr-CA"/>
              </w:rPr>
            </w:pPr>
          </w:p>
        </w:tc>
      </w:tr>
      <w:tr w:rsidR="00E677FE" w:rsidRPr="002D1B25" w14:paraId="03E91E84" w14:textId="77777777" w:rsidTr="00AF3612">
        <w:trPr>
          <w:gridAfter w:val="1"/>
          <w:wAfter w:w="2086" w:type="pct"/>
        </w:trPr>
        <w:tc>
          <w:tcPr>
            <w:tcW w:w="221" w:type="pct"/>
            <w:vAlign w:val="bottom"/>
          </w:tcPr>
          <w:p w14:paraId="68972DAC" w14:textId="77777777" w:rsidR="00E677FE" w:rsidRPr="007B4969" w:rsidRDefault="00E677FE" w:rsidP="00F52451">
            <w:pPr>
              <w:spacing w:before="120"/>
              <w:ind w:left="-20"/>
              <w:rPr>
                <w:sz w:val="36"/>
                <w:lang w:val="fr-CA"/>
              </w:rPr>
            </w:pPr>
          </w:p>
        </w:tc>
        <w:tc>
          <w:tcPr>
            <w:tcW w:w="2693" w:type="pct"/>
            <w:gridSpan w:val="3"/>
            <w:vAlign w:val="bottom"/>
          </w:tcPr>
          <w:p w14:paraId="0AC0076A" w14:textId="77777777" w:rsidR="00E677FE" w:rsidRPr="007B4969" w:rsidRDefault="00E677FE" w:rsidP="00F52451">
            <w:pPr>
              <w:spacing w:before="120"/>
              <w:rPr>
                <w:lang w:val="fr-CA"/>
              </w:rPr>
            </w:pPr>
          </w:p>
        </w:tc>
      </w:tr>
    </w:tbl>
    <w:p w14:paraId="2144597D" w14:textId="77777777" w:rsidR="00CE6104" w:rsidRPr="007B4969" w:rsidRDefault="00CE6104" w:rsidP="00E677FE">
      <w:pPr>
        <w:spacing w:after="0"/>
        <w:rPr>
          <w:sz w:val="12"/>
          <w:szCs w:val="16"/>
          <w:lang w:val="fr-CA"/>
        </w:rPr>
      </w:pPr>
    </w:p>
    <w:sectPr w:rsidR="00CE6104" w:rsidRPr="007B4969" w:rsidSect="00947365">
      <w:headerReference w:type="default" r:id="rId10"/>
      <w:footerReference w:type="default" r:id="rId11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A41D10" w14:textId="77777777" w:rsidR="00E2109A" w:rsidRDefault="00E2109A" w:rsidP="00650259">
      <w:pPr>
        <w:spacing w:after="0" w:line="240" w:lineRule="auto"/>
      </w:pPr>
      <w:r>
        <w:separator/>
      </w:r>
    </w:p>
  </w:endnote>
  <w:endnote w:type="continuationSeparator" w:id="0">
    <w:p w14:paraId="75AC5C12" w14:textId="77777777" w:rsidR="00E2109A" w:rsidRDefault="00E2109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718025-9E0E-4FBC-AFD3-2B48EAA62E7D}"/>
    <w:embedBold r:id="rId2" w:fontKey="{864537EE-B452-43BF-8E1B-0A93881B57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98589B1-04C8-4789-BF80-26447EAABBB9}"/>
    <w:embedBold r:id="rId4" w:fontKey="{78FF2D6E-C0BC-4EAA-8A57-FC2F9236A829}"/>
    <w:embedItalic r:id="rId5" w:fontKey="{0B26A974-A2DB-4487-B34E-5C95B97FAB9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9B12CDD-E10D-4290-ABD8-E80E5F09D5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FCA76E5-7993-4750-A994-1E08395A41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2DEDE158-1263-4251-9883-D56A9C44D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440"/>
      <w:gridCol w:w="4586"/>
    </w:tblGrid>
    <w:tr w:rsidR="007F7B5D" w:rsidRPr="007F7B5D" w14:paraId="0C2391E0" w14:textId="77777777" w:rsidTr="00C4167A">
      <w:tc>
        <w:tcPr>
          <w:tcW w:w="4675" w:type="dxa"/>
          <w:vAlign w:val="center"/>
        </w:tcPr>
        <w:p w14:paraId="3876FE70" w14:textId="77777777" w:rsidR="007F7B5D" w:rsidRPr="001E75D2" w:rsidRDefault="001E75D2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val="en-US"/>
            </w:rPr>
          </w:pPr>
          <w:r w:rsidRPr="001E75D2">
            <w:rPr>
              <w:sz w:val="18"/>
              <w:szCs w:val="24"/>
              <w:lang w:val="en-US"/>
            </w:rPr>
            <w:t>Club de Consultation en Management – CCM Advisory – A2019 || i</w:t>
          </w:r>
          <w:r>
            <w:rPr>
              <w:sz w:val="18"/>
              <w:szCs w:val="24"/>
              <w:lang w:val="en-US"/>
            </w:rPr>
            <w:t>nfo@ccm-hec.com</w:t>
          </w:r>
        </w:p>
      </w:tc>
      <w:tc>
        <w:tcPr>
          <w:tcW w:w="4675" w:type="dxa"/>
          <w:vAlign w:val="center"/>
        </w:tcPr>
        <w:p w14:paraId="480BEA2D" w14:textId="77777777" w:rsidR="007F7B5D" w:rsidRPr="007F7B5D" w:rsidRDefault="001E75D2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4584C5CA" wp14:editId="11A4A8E2">
                <wp:extent cx="1990725" cy="663428"/>
                <wp:effectExtent l="0" t="0" r="0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V2Transparent-LogoWhiteArtboard 1@3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706" cy="673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9FE377" w14:textId="77777777" w:rsidR="0090596C" w:rsidRDefault="0090596C" w:rsidP="007F7B5D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7565F" w14:textId="77777777" w:rsidR="00E2109A" w:rsidRDefault="00E2109A" w:rsidP="00650259">
      <w:pPr>
        <w:spacing w:after="0" w:line="240" w:lineRule="auto"/>
      </w:pPr>
      <w:r>
        <w:separator/>
      </w:r>
    </w:p>
  </w:footnote>
  <w:footnote w:type="continuationSeparator" w:id="0">
    <w:p w14:paraId="58034984" w14:textId="77777777" w:rsidR="00E2109A" w:rsidRDefault="00E2109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709"/>
      <w:gridCol w:w="5317"/>
    </w:tblGrid>
    <w:tr w:rsidR="001E75D2" w14:paraId="5BE9D716" w14:textId="77777777" w:rsidTr="001E75D2">
      <w:trPr>
        <w:trHeight w:val="990"/>
      </w:trPr>
      <w:tc>
        <w:tcPr>
          <w:tcW w:w="1350" w:type="dxa"/>
          <w:shd w:val="clear" w:color="auto" w:fill="auto"/>
          <w:vAlign w:val="center"/>
        </w:tcPr>
        <w:p w14:paraId="662E7C2A" w14:textId="77777777" w:rsidR="0090596C" w:rsidRDefault="001E75D2" w:rsidP="001E75D2">
          <w:pPr>
            <w:pStyle w:val="En-tte"/>
            <w:ind w:left="-108"/>
          </w:pPr>
          <w:bookmarkStart w:id="1" w:name="_Hlk521325785"/>
          <w:r>
            <w:drawing>
              <wp:inline distT="0" distB="0" distL="0" distR="0" wp14:anchorId="5AB11DED" wp14:editId="57D5F0D3">
                <wp:extent cx="2286507" cy="76200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2Transparent-LogoWhiteArtboard 1@3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804" cy="770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05E4781" w14:textId="4EA9E06F" w:rsidR="0090596C" w:rsidRPr="001E75D2" w:rsidRDefault="001E75D2" w:rsidP="0090596C">
          <w:pPr>
            <w:pStyle w:val="En-tte"/>
            <w:rPr>
              <w:color w:val="731F1C"/>
              <w:sz w:val="36"/>
            </w:rPr>
          </w:pPr>
          <w:r w:rsidRPr="001E75D2">
            <w:rPr>
              <w:color w:val="0F3955" w:themeColor="accent2"/>
              <w:sz w:val="36"/>
            </w:rPr>
            <w:t xml:space="preserve">Application – Consultant </w:t>
          </w:r>
          <w:r w:rsidR="0094608D">
            <w:rPr>
              <w:color w:val="0F3955" w:themeColor="accent2"/>
              <w:sz w:val="36"/>
            </w:rPr>
            <w:t>H2020</w:t>
          </w:r>
        </w:p>
      </w:tc>
    </w:tr>
    <w:bookmarkEnd w:id="1"/>
  </w:tbl>
  <w:p w14:paraId="34ED3BD0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5D2"/>
    <w:rsid w:val="000456E1"/>
    <w:rsid w:val="00052382"/>
    <w:rsid w:val="0006568A"/>
    <w:rsid w:val="00076F0F"/>
    <w:rsid w:val="00084253"/>
    <w:rsid w:val="000959E6"/>
    <w:rsid w:val="000D1F49"/>
    <w:rsid w:val="000E7873"/>
    <w:rsid w:val="001727CA"/>
    <w:rsid w:val="00182A7B"/>
    <w:rsid w:val="00190FD1"/>
    <w:rsid w:val="001B7730"/>
    <w:rsid w:val="001E75D2"/>
    <w:rsid w:val="002563EF"/>
    <w:rsid w:val="002928D0"/>
    <w:rsid w:val="002C56E6"/>
    <w:rsid w:val="002D1B25"/>
    <w:rsid w:val="00361E11"/>
    <w:rsid w:val="00366578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45767"/>
    <w:rsid w:val="00770F25"/>
    <w:rsid w:val="007A35A8"/>
    <w:rsid w:val="007B0A85"/>
    <w:rsid w:val="007B4969"/>
    <w:rsid w:val="007C6A52"/>
    <w:rsid w:val="007F7B5D"/>
    <w:rsid w:val="0082043E"/>
    <w:rsid w:val="00836129"/>
    <w:rsid w:val="00854241"/>
    <w:rsid w:val="008760E7"/>
    <w:rsid w:val="008E203A"/>
    <w:rsid w:val="0090596C"/>
    <w:rsid w:val="0091229C"/>
    <w:rsid w:val="00940E73"/>
    <w:rsid w:val="0094608D"/>
    <w:rsid w:val="00947365"/>
    <w:rsid w:val="0098597D"/>
    <w:rsid w:val="009F619A"/>
    <w:rsid w:val="009F6DDE"/>
    <w:rsid w:val="00A370A8"/>
    <w:rsid w:val="00AF3612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2109A"/>
    <w:rsid w:val="00E61C09"/>
    <w:rsid w:val="00E677FE"/>
    <w:rsid w:val="00E9445F"/>
    <w:rsid w:val="00EB3B58"/>
    <w:rsid w:val="00EC7359"/>
    <w:rsid w:val="00EE3054"/>
    <w:rsid w:val="00F00606"/>
    <w:rsid w:val="00F01256"/>
    <w:rsid w:val="00F52451"/>
    <w:rsid w:val="00FC683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CF75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7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nde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BBFE9DD5B1497D8EE9BDF5FC9791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ED1645-6B9E-4287-8200-9FA55A7F38DE}"/>
      </w:docPartPr>
      <w:docPartBody>
        <w:p w:rsidR="00B27213" w:rsidRDefault="008216C6" w:rsidP="008216C6">
          <w:pPr>
            <w:pStyle w:val="74BBFE9DD5B1497D8EE9BDF5FC9791E83"/>
          </w:pPr>
          <w:r w:rsidRPr="001E75D2">
            <w:rPr>
              <w:sz w:val="24"/>
              <w:lang w:bidi="fr-FR"/>
            </w:rPr>
            <w:t>Prénom</w:t>
          </w:r>
        </w:p>
      </w:docPartBody>
    </w:docPart>
    <w:docPart>
      <w:docPartPr>
        <w:name w:val="6F1E15E50BAC4E36AB77E31181FC4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CBB23D-8967-4B4D-882D-44BEA090403C}"/>
      </w:docPartPr>
      <w:docPartBody>
        <w:p w:rsidR="00B27213" w:rsidRDefault="008216C6" w:rsidP="008216C6">
          <w:pPr>
            <w:pStyle w:val="6F1E15E50BAC4E36AB77E31181FC4D823"/>
          </w:pPr>
          <w:r w:rsidRPr="001E75D2">
            <w:rPr>
              <w:sz w:val="24"/>
              <w:lang w:bidi="fr-FR"/>
            </w:rPr>
            <w:t>Nom</w:t>
          </w:r>
        </w:p>
      </w:docPartBody>
    </w:docPart>
    <w:docPart>
      <w:docPartPr>
        <w:name w:val="2F6FAFE7A42C4F57AA77281212D133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471B88-B11F-4D3A-A0C9-152432474724}"/>
      </w:docPartPr>
      <w:docPartBody>
        <w:p w:rsidR="00B27213" w:rsidRDefault="008216C6" w:rsidP="008216C6">
          <w:pPr>
            <w:pStyle w:val="2F6FAFE7A42C4F57AA77281212D1337E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5EF924C4A704437B220C5C3FCD3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17BECF-F84C-4D25-A5DB-132516484831}"/>
      </w:docPartPr>
      <w:docPartBody>
        <w:p w:rsidR="00B27213" w:rsidRDefault="008216C6" w:rsidP="008216C6">
          <w:pPr>
            <w:pStyle w:val="65EF924C4A704437B220C5C3FCD36FD5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38573B1F32481BA5CD1B95D274E1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8AA673B-B0B5-48E5-938B-C4B6FB651782}"/>
      </w:docPartPr>
      <w:docPartBody>
        <w:p w:rsidR="00B27213" w:rsidRDefault="008216C6" w:rsidP="008216C6">
          <w:pPr>
            <w:pStyle w:val="F138573B1F32481BA5CD1B95D274E111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5A9D7693074427BD135EBF95635E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B6640D-2DCD-4E4D-AE92-AA33CC1EE7CF}"/>
      </w:docPartPr>
      <w:docPartBody>
        <w:p w:rsidR="00B27213" w:rsidRDefault="008216C6" w:rsidP="008216C6">
          <w:pPr>
            <w:pStyle w:val="095A9D7693074427BD135EBF95635EBB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F55CDA1E5D6472186BA5BE705E2C8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A7A5FF-3820-4AA2-990F-C82775FC3C08}"/>
      </w:docPartPr>
      <w:docPartBody>
        <w:p w:rsidR="00B27213" w:rsidRDefault="008216C6" w:rsidP="008216C6">
          <w:pPr>
            <w:pStyle w:val="8F55CDA1E5D6472186BA5BE705E2C8C6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91935C48C5649BA8CC19B89502001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AD3897-EE4C-4B1C-9021-534FF2EED1CE}"/>
      </w:docPartPr>
      <w:docPartBody>
        <w:p w:rsidR="00B27213" w:rsidRDefault="008216C6" w:rsidP="008216C6">
          <w:pPr>
            <w:pStyle w:val="991935C48C5649BA8CC19B89502001EF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173FA2702B4F1A8E8CFE4947C24B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9EF43C-98A2-4AB2-B36B-CF69414AAD5D}"/>
      </w:docPartPr>
      <w:docPartBody>
        <w:p w:rsidR="00B27213" w:rsidRDefault="008216C6" w:rsidP="008216C6">
          <w:pPr>
            <w:pStyle w:val="D3173FA2702B4F1A8E8CFE4947C24B84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93305811154BF3BDE381F444B051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8C5D3A-14C8-4094-969B-22552AD232A5}"/>
      </w:docPartPr>
      <w:docPartBody>
        <w:p w:rsidR="00B27213" w:rsidRDefault="008216C6" w:rsidP="008216C6">
          <w:pPr>
            <w:pStyle w:val="6193305811154BF3BDE381F444B0515C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CDB1A5522A45338C5557A957DC0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9F3B29-F1DB-46F6-B251-9C550EB967D2}"/>
      </w:docPartPr>
      <w:docPartBody>
        <w:p w:rsidR="00B27213" w:rsidRDefault="008216C6" w:rsidP="008216C6">
          <w:pPr>
            <w:pStyle w:val="B6CDB1A5522A45338C5557A957DC041E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BD6D0A828240B6A3A87A6725D839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B2E4BB-37A2-41CF-BE3B-85C6FDFF2866}"/>
      </w:docPartPr>
      <w:docPartBody>
        <w:p w:rsidR="00B27213" w:rsidRDefault="008216C6" w:rsidP="008216C6">
          <w:pPr>
            <w:pStyle w:val="B6BD6D0A828240B6A3A87A6725D839F1"/>
          </w:pPr>
          <w:r w:rsidRPr="00D836B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6C6"/>
    <w:rsid w:val="00540955"/>
    <w:rsid w:val="00585DA9"/>
    <w:rsid w:val="008216C6"/>
    <w:rsid w:val="009C5CF4"/>
    <w:rsid w:val="00B27213"/>
    <w:rsid w:val="00CB7C8B"/>
    <w:rsid w:val="00DC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323E15E2FEB486A823355E6C72EFEE1">
    <w:name w:val="6323E15E2FEB486A823355E6C72EFEE1"/>
  </w:style>
  <w:style w:type="paragraph" w:customStyle="1" w:styleId="74BBFE9DD5B1497D8EE9BDF5FC9791E8">
    <w:name w:val="74BBFE9DD5B1497D8EE9BDF5FC9791E8"/>
  </w:style>
  <w:style w:type="paragraph" w:customStyle="1" w:styleId="6F1E15E50BAC4E36AB77E31181FC4D82">
    <w:name w:val="6F1E15E50BAC4E36AB77E31181FC4D82"/>
  </w:style>
  <w:style w:type="paragraph" w:customStyle="1" w:styleId="8D3C52D6345F42D6B126C86EE77B891A">
    <w:name w:val="8D3C52D6345F42D6B126C86EE77B891A"/>
  </w:style>
  <w:style w:type="paragraph" w:customStyle="1" w:styleId="C84B7AC65FA449788823979AB574C50B">
    <w:name w:val="C84B7AC65FA449788823979AB574C50B"/>
  </w:style>
  <w:style w:type="paragraph" w:customStyle="1" w:styleId="85FCBDCE0190447AA2740CACF1BC3A9F">
    <w:name w:val="85FCBDCE0190447AA2740CACF1BC3A9F"/>
  </w:style>
  <w:style w:type="paragraph" w:customStyle="1" w:styleId="BD49B1D618B8459E8987E5D1F05FA031">
    <w:name w:val="BD49B1D618B8459E8987E5D1F05FA031"/>
  </w:style>
  <w:style w:type="paragraph" w:customStyle="1" w:styleId="FFAF57E4A6854B3BB0DC483F21E200E0">
    <w:name w:val="FFAF57E4A6854B3BB0DC483F21E200E0"/>
  </w:style>
  <w:style w:type="paragraph" w:customStyle="1" w:styleId="76E3BB58E5144D8AACB07C99F32F19C6">
    <w:name w:val="76E3BB58E5144D8AACB07C99F32F19C6"/>
  </w:style>
  <w:style w:type="paragraph" w:customStyle="1" w:styleId="332258960E1C4DBF9F81C5697958640F">
    <w:name w:val="332258960E1C4DBF9F81C5697958640F"/>
  </w:style>
  <w:style w:type="paragraph" w:customStyle="1" w:styleId="1383DBA0AAD944928E878B997F0DECB5">
    <w:name w:val="1383DBA0AAD944928E878B997F0DECB5"/>
  </w:style>
  <w:style w:type="paragraph" w:customStyle="1" w:styleId="55BC8F8342754CB6889ECD59DAE6213F">
    <w:name w:val="55BC8F8342754CB6889ECD59DAE6213F"/>
  </w:style>
  <w:style w:type="paragraph" w:customStyle="1" w:styleId="21252AAFB6694BB1A472EB480DBD8FD3">
    <w:name w:val="21252AAFB6694BB1A472EB480DBD8FD3"/>
  </w:style>
  <w:style w:type="paragraph" w:customStyle="1" w:styleId="317E7DC339FA412EB558639814D456F4">
    <w:name w:val="317E7DC339FA412EB558639814D456F4"/>
  </w:style>
  <w:style w:type="paragraph" w:customStyle="1" w:styleId="090E458DC6E2436D8ACBB994A8143A0C">
    <w:name w:val="090E458DC6E2436D8ACBB994A8143A0C"/>
  </w:style>
  <w:style w:type="paragraph" w:customStyle="1" w:styleId="8EACBE3FDE74402182B6F228625E505F">
    <w:name w:val="8EACBE3FDE74402182B6F228625E505F"/>
  </w:style>
  <w:style w:type="character" w:styleId="Textedelespacerserv">
    <w:name w:val="Placeholder Text"/>
    <w:basedOn w:val="Policepardfaut"/>
    <w:uiPriority w:val="99"/>
    <w:semiHidden/>
    <w:rsid w:val="009C5CF4"/>
    <w:rPr>
      <w:color w:val="808080"/>
    </w:rPr>
  </w:style>
  <w:style w:type="paragraph" w:customStyle="1" w:styleId="4B30CFA52EC048D9A2B138D8FA4ADDFB">
    <w:name w:val="4B30CFA52EC048D9A2B138D8FA4ADDFB"/>
  </w:style>
  <w:style w:type="paragraph" w:customStyle="1" w:styleId="0E4E2E0CC2744504882CDC0480CF77E7">
    <w:name w:val="0E4E2E0CC2744504882CDC0480CF77E7"/>
  </w:style>
  <w:style w:type="paragraph" w:customStyle="1" w:styleId="D23B9BD4B1E04E85B0E40059CAB1B1AD">
    <w:name w:val="D23B9BD4B1E04E85B0E40059CAB1B1AD"/>
  </w:style>
  <w:style w:type="paragraph" w:customStyle="1" w:styleId="85BC9A9C975F486784DE471E5911D360">
    <w:name w:val="85BC9A9C975F486784DE471E5911D360"/>
  </w:style>
  <w:style w:type="paragraph" w:customStyle="1" w:styleId="E262D69980324D7B8F49C8E160DEA19B">
    <w:name w:val="E262D69980324D7B8F49C8E160DEA19B"/>
  </w:style>
  <w:style w:type="paragraph" w:customStyle="1" w:styleId="7B46CBA31170495E87A1228ED0E01E1E">
    <w:name w:val="7B46CBA31170495E87A1228ED0E01E1E"/>
  </w:style>
  <w:style w:type="paragraph" w:customStyle="1" w:styleId="ED85D2C4B016420F96BE637B1EF4EBCE">
    <w:name w:val="ED85D2C4B016420F96BE637B1EF4EBCE"/>
  </w:style>
  <w:style w:type="paragraph" w:customStyle="1" w:styleId="6323E15E2FEB486A823355E6C72EFEE11">
    <w:name w:val="6323E15E2FEB486A823355E6C72EFEE11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74BBFE9DD5B1497D8EE9BDF5FC9791E81">
    <w:name w:val="74BBFE9DD5B1497D8EE9BDF5FC9791E8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6F1E15E50BAC4E36AB77E31181FC4D821">
    <w:name w:val="6F1E15E50BAC4E36AB77E31181FC4D82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D3C52D6345F42D6B126C86EE77B891A1">
    <w:name w:val="8D3C52D6345F42D6B126C86EE77B891A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C84B7AC65FA449788823979AB574C50B1">
    <w:name w:val="C84B7AC65FA449788823979AB574C50B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5FCBDCE0190447AA2740CACF1BC3A9F1">
    <w:name w:val="85FCBDCE0190447AA2740CACF1BC3A9F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BD49B1D618B8459E8987E5D1F05FA0311">
    <w:name w:val="BD49B1D618B8459E8987E5D1F05FA031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FAF57E4A6854B3BB0DC483F21E200E01">
    <w:name w:val="FFAF57E4A6854B3BB0DC483F21E200E0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76E3BB58E5144D8AACB07C99F32F19C61">
    <w:name w:val="76E3BB58E5144D8AACB07C99F32F19C61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332258960E1C4DBF9F81C5697958640F1">
    <w:name w:val="332258960E1C4DBF9F81C5697958640F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1383DBA0AAD944928E878B997F0DECB51">
    <w:name w:val="1383DBA0AAD944928E878B997F0DECB5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55BC8F8342754CB6889ECD59DAE6213F1">
    <w:name w:val="55BC8F8342754CB6889ECD59DAE6213F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21252AAFB6694BB1A472EB480DBD8FD31">
    <w:name w:val="21252AAFB6694BB1A472EB480DBD8FD3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317E7DC339FA412EB558639814D456F41">
    <w:name w:val="317E7DC339FA412EB558639814D456F4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90E458DC6E2436D8ACBB994A8143A0C1">
    <w:name w:val="090E458DC6E2436D8ACBB994A8143A0C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8EACBE3FDE74402182B6F228625E505F1">
    <w:name w:val="8EACBE3FDE74402182B6F228625E505F1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4B30CFA52EC048D9A2B138D8FA4ADDFB1">
    <w:name w:val="4B30CFA52EC048D9A2B138D8FA4ADDFB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E4E2E0CC2744504882CDC0480CF77E71">
    <w:name w:val="0E4E2E0CC2744504882CDC0480CF77E7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D23B9BD4B1E04E85B0E40059CAB1B1AD1">
    <w:name w:val="D23B9BD4B1E04E85B0E40059CAB1B1AD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5BC9A9C975F486784DE471E5911D3601">
    <w:name w:val="85BC9A9C975F486784DE471E5911D360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E262D69980324D7B8F49C8E160DEA19B1">
    <w:name w:val="E262D69980324D7B8F49C8E160DEA19B1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7B46CBA31170495E87A1228ED0E01E1E1">
    <w:name w:val="7B46CBA31170495E87A1228ED0E01E1E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ED85D2C4B016420F96BE637B1EF4EBCE1">
    <w:name w:val="ED85D2C4B016420F96BE637B1EF4EBCE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323E15E2FEB486A823355E6C72EFEE12">
    <w:name w:val="6323E15E2FEB486A823355E6C72EFEE12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74BBFE9DD5B1497D8EE9BDF5FC9791E82">
    <w:name w:val="74BBFE9DD5B1497D8EE9BDF5FC9791E8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6F1E15E50BAC4E36AB77E31181FC4D822">
    <w:name w:val="6F1E15E50BAC4E36AB77E31181FC4D82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D3C52D6345F42D6B126C86EE77B891A2">
    <w:name w:val="8D3C52D6345F42D6B126C86EE77B891A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C84B7AC65FA449788823979AB574C50B2">
    <w:name w:val="C84B7AC65FA449788823979AB574C50B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5FCBDCE0190447AA2740CACF1BC3A9F2">
    <w:name w:val="85FCBDCE0190447AA2740CACF1BC3A9F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BD49B1D618B8459E8987E5D1F05FA0312">
    <w:name w:val="BD49B1D618B8459E8987E5D1F05FA031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FAF57E4A6854B3BB0DC483F21E200E02">
    <w:name w:val="FFAF57E4A6854B3BB0DC483F21E200E0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76E3BB58E5144D8AACB07C99F32F19C62">
    <w:name w:val="76E3BB58E5144D8AACB07C99F32F19C62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332258960E1C4DBF9F81C5697958640F2">
    <w:name w:val="332258960E1C4DBF9F81C5697958640F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1383DBA0AAD944928E878B997F0DECB52">
    <w:name w:val="1383DBA0AAD944928E878B997F0DECB5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55BC8F8342754CB6889ECD59DAE6213F2">
    <w:name w:val="55BC8F8342754CB6889ECD59DAE6213F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21252AAFB6694BB1A472EB480DBD8FD32">
    <w:name w:val="21252AAFB6694BB1A472EB480DBD8FD3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317E7DC339FA412EB558639814D456F42">
    <w:name w:val="317E7DC339FA412EB558639814D456F4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90E458DC6E2436D8ACBB994A8143A0C2">
    <w:name w:val="090E458DC6E2436D8ACBB994A8143A0C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8EACBE3FDE74402182B6F228625E505F2">
    <w:name w:val="8EACBE3FDE74402182B6F228625E505F2"/>
    <w:rsid w:val="008216C6"/>
    <w:pPr>
      <w:spacing w:before="60" w:after="60" w:line="240" w:lineRule="auto"/>
      <w:outlineLvl w:val="0"/>
    </w:pPr>
    <w:rPr>
      <w:rFonts w:asciiTheme="majorHAnsi" w:eastAsiaTheme="minorHAnsi" w:hAnsiTheme="majorHAnsi"/>
      <w:b/>
      <w:color w:val="FFFFFF" w:themeColor="background1"/>
      <w:sz w:val="28"/>
      <w:szCs w:val="28"/>
      <w:lang w:val="fr-FR"/>
    </w:rPr>
  </w:style>
  <w:style w:type="paragraph" w:customStyle="1" w:styleId="4B30CFA52EC048D9A2B138D8FA4ADDFB2">
    <w:name w:val="4B30CFA52EC048D9A2B138D8FA4ADDFB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E4E2E0CC2744504882CDC0480CF77E72">
    <w:name w:val="0E4E2E0CC2744504882CDC0480CF77E7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D23B9BD4B1E04E85B0E40059CAB1B1AD2">
    <w:name w:val="D23B9BD4B1E04E85B0E40059CAB1B1AD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5BC9A9C975F486784DE471E5911D3602">
    <w:name w:val="85BC9A9C975F486784DE471E5911D360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E262D69980324D7B8F49C8E160DEA19B2">
    <w:name w:val="E262D69980324D7B8F49C8E160DEA19B2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7B46CBA31170495E87A1228ED0E01E1E2">
    <w:name w:val="7B46CBA31170495E87A1228ED0E01E1E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ED85D2C4B016420F96BE637B1EF4EBCE2">
    <w:name w:val="ED85D2C4B016420F96BE637B1EF4EBCE2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C227FD0063D044619227AD836EDE447A">
    <w:name w:val="C227FD0063D044619227AD836EDE447A"/>
    <w:rsid w:val="008216C6"/>
  </w:style>
  <w:style w:type="paragraph" w:customStyle="1" w:styleId="2F6FAFE7A42C4F57AA77281212D1337E">
    <w:name w:val="2F6FAFE7A42C4F57AA77281212D1337E"/>
    <w:rsid w:val="008216C6"/>
  </w:style>
  <w:style w:type="paragraph" w:customStyle="1" w:styleId="90E1E866A3154A7E8047D39EF10A870B">
    <w:name w:val="90E1E866A3154A7E8047D39EF10A870B"/>
    <w:rsid w:val="008216C6"/>
  </w:style>
  <w:style w:type="paragraph" w:customStyle="1" w:styleId="CA977CAC0D204337BC8B87B8117CB70D">
    <w:name w:val="CA977CAC0D204337BC8B87B8117CB70D"/>
    <w:rsid w:val="008216C6"/>
  </w:style>
  <w:style w:type="paragraph" w:customStyle="1" w:styleId="65EF924C4A704437B220C5C3FCD36FD5">
    <w:name w:val="65EF924C4A704437B220C5C3FCD36FD5"/>
    <w:rsid w:val="008216C6"/>
  </w:style>
  <w:style w:type="paragraph" w:customStyle="1" w:styleId="F138573B1F32481BA5CD1B95D274E111">
    <w:name w:val="F138573B1F32481BA5CD1B95D274E111"/>
    <w:rsid w:val="008216C6"/>
  </w:style>
  <w:style w:type="paragraph" w:customStyle="1" w:styleId="923D330853304DF9ABD7EF0C9F19636F">
    <w:name w:val="923D330853304DF9ABD7EF0C9F19636F"/>
    <w:rsid w:val="008216C6"/>
  </w:style>
  <w:style w:type="paragraph" w:customStyle="1" w:styleId="74BBFE9DD5B1497D8EE9BDF5FC9791E83">
    <w:name w:val="74BBFE9DD5B1497D8EE9BDF5FC9791E83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095A9D7693074427BD135EBF95635EBB">
    <w:name w:val="095A9D7693074427BD135EBF95635EBB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F1E15E50BAC4E36AB77E31181FC4D823">
    <w:name w:val="6F1E15E50BAC4E36AB77E31181FC4D823"/>
    <w:rsid w:val="008216C6"/>
    <w:pPr>
      <w:spacing w:before="120" w:after="200" w:line="271" w:lineRule="auto"/>
      <w:ind w:left="720"/>
    </w:pPr>
    <w:rPr>
      <w:rFonts w:eastAsiaTheme="minorHAnsi"/>
      <w:sz w:val="28"/>
      <w:szCs w:val="28"/>
      <w:lang w:val="fr-FR"/>
    </w:rPr>
  </w:style>
  <w:style w:type="paragraph" w:customStyle="1" w:styleId="8F55CDA1E5D6472186BA5BE705E2C8C6">
    <w:name w:val="8F55CDA1E5D6472186BA5BE705E2C8C6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2F6FAFE7A42C4F57AA77281212D1337E1">
    <w:name w:val="2F6FAFE7A42C4F57AA77281212D1337E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5EF924C4A704437B220C5C3FCD36FD51">
    <w:name w:val="65EF924C4A704437B220C5C3FCD36FD5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138573B1F32481BA5CD1B95D274E1111">
    <w:name w:val="F138573B1F32481BA5CD1B95D274E111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991935C48C5649BA8CC19B89502001EF">
    <w:name w:val="991935C48C5649BA8CC19B89502001EF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D3173FA2702B4F1A8E8CFE4947C24B84">
    <w:name w:val="D3173FA2702B4F1A8E8CFE4947C24B84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6193305811154BF3BDE381F444B0515C">
    <w:name w:val="6193305811154BF3BDE381F444B0515C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B6CDB1A5522A45338C5557A957DC041E">
    <w:name w:val="B6CDB1A5522A45338C5557A957DC041E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B6BD6D0A828240B6A3A87A6725D839F1">
    <w:name w:val="B6BD6D0A828240B6A3A87A6725D839F1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9EE182D3755441859FFFBC86A5515324">
    <w:name w:val="9EE182D3755441859FFFBC86A5515324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40E7DEB543F43319693C903ECBAF06F">
    <w:name w:val="F40E7DEB543F43319693C903ECBAF06F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9E827A3658DA4402AE0CB37281CA19E3">
    <w:name w:val="9E827A3658DA4402AE0CB37281CA19E3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F881BEA5B1864A0A99546273EB9C42CC">
    <w:name w:val="F881BEA5B1864A0A99546273EB9C42CC"/>
    <w:rsid w:val="008216C6"/>
    <w:pPr>
      <w:spacing w:after="200" w:line="271" w:lineRule="auto"/>
    </w:pPr>
    <w:rPr>
      <w:rFonts w:eastAsiaTheme="minorHAnsi"/>
      <w:sz w:val="28"/>
      <w:szCs w:val="28"/>
      <w:lang w:val="fr-FR"/>
    </w:rPr>
  </w:style>
  <w:style w:type="paragraph" w:customStyle="1" w:styleId="7D56E09C337749FDA3F84554473374D8">
    <w:name w:val="7D56E09C337749FDA3F84554473374D8"/>
    <w:rsid w:val="009C5CF4"/>
    <w:rPr>
      <w:lang w:val="en-CA" w:eastAsia="en-CA"/>
    </w:rPr>
  </w:style>
  <w:style w:type="paragraph" w:customStyle="1" w:styleId="DC607A9906D54993A77913C79345330D">
    <w:name w:val="DC607A9906D54993A77913C79345330D"/>
    <w:rsid w:val="009C5CF4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6dc4bcd6-49db-4c07-9060-8acfc67cef9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2020-01-09T18:36:00Z</dcterms:created>
  <dcterms:modified xsi:type="dcterms:W3CDTF">2020-01-09T18:36:00Z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