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4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1811"/>
        <w:gridCol w:w="6160"/>
        <w:gridCol w:w="285"/>
        <w:gridCol w:w="6390"/>
      </w:tblGrid>
      <w:tr w:rsidR="0090596C" w:rsidRPr="000E7873" w14:paraId="77AEB6FF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024DA48F" w14:textId="77777777" w:rsidR="00650259" w:rsidRPr="000E7873" w:rsidRDefault="00AF3612" w:rsidP="001E75D2">
            <w:pPr>
              <w:pStyle w:val="Heading1"/>
              <w:tabs>
                <w:tab w:val="right" w:pos="8810"/>
              </w:tabs>
              <w:outlineLvl w:val="0"/>
            </w:pPr>
            <w:r>
              <w:t>Informations</w:t>
            </w:r>
            <w:r w:rsidR="001E75D2">
              <w:tab/>
            </w:r>
          </w:p>
        </w:tc>
      </w:tr>
      <w:tr w:rsidR="00650259" w:rsidRPr="000E7873" w14:paraId="17DFFB49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1621259925"/>
            <w:placeholder>
              <w:docPart w:val="74BBFE9DD5B1497D8EE9BDF5FC9791E8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812" w:type="pct"/>
                <w:gridSpan w:val="2"/>
                <w:vAlign w:val="bottom"/>
              </w:tcPr>
              <w:p w14:paraId="04AF458F" w14:textId="77777777" w:rsidR="00650259" w:rsidRPr="001E75D2" w:rsidRDefault="0090596C" w:rsidP="001E75D2">
                <w:pPr>
                  <w:pStyle w:val="NormalIndent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Prénom</w:t>
                </w:r>
              </w:p>
            </w:tc>
            <w:bookmarkEnd w:id="0" w:displacedByCustomXml="next"/>
          </w:sdtContent>
        </w:sdt>
        <w:sdt>
          <w:sdtPr>
            <w:id w:val="-1471659978"/>
            <w:placeholder>
              <w:docPart w:val="095A9D7693074427BD135EBF95635EBB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30C3F29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882596A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-1470592894"/>
            <w:placeholder>
              <w:docPart w:val="6F1E15E50BAC4E36AB77E31181FC4D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6B7EEDF" w14:textId="77777777" w:rsidR="00650259" w:rsidRPr="001E75D2" w:rsidRDefault="0090596C" w:rsidP="001E75D2">
                <w:pPr>
                  <w:pStyle w:val="NormalIndent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Nom</w:t>
                </w:r>
              </w:p>
            </w:tc>
          </w:sdtContent>
        </w:sdt>
        <w:sdt>
          <w:sdtPr>
            <w:id w:val="-1355803407"/>
            <w:placeholder>
              <w:docPart w:val="8F55CDA1E5D6472186BA5BE705E2C8C6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953A233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168C846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3BAD1E03" w14:textId="77777777" w:rsidR="00650259" w:rsidRPr="001E75D2" w:rsidRDefault="00AF3612" w:rsidP="001E75D2">
            <w:pPr>
              <w:pStyle w:val="NormalIndent"/>
              <w:ind w:left="462" w:right="-190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sdt>
          <w:sdtPr>
            <w:id w:val="1648398327"/>
            <w:placeholder>
              <w:docPart w:val="2F6FAFE7A42C4F57AA77281212D1337E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B651F25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40E23F3D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5BD80CC1" w14:textId="77777777" w:rsidR="00AF3612" w:rsidRDefault="00AF3612" w:rsidP="001E75D2">
            <w:pPr>
              <w:pStyle w:val="NormalIndent"/>
              <w:ind w:left="462" w:right="-190"/>
              <w:rPr>
                <w:sz w:val="24"/>
              </w:rPr>
            </w:pPr>
            <w:r>
              <w:rPr>
                <w:sz w:val="24"/>
              </w:rPr>
              <w:t>Programme</w:t>
            </w:r>
          </w:p>
        </w:tc>
        <w:sdt>
          <w:sdtPr>
            <w:id w:val="1025378309"/>
            <w:placeholder>
              <w:docPart w:val="65EF924C4A704437B220C5C3FCD36FD5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A6E348A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7837D669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2A0EE56" w14:textId="77777777" w:rsidR="00AF3612" w:rsidRDefault="00AF3612" w:rsidP="001E75D2">
            <w:pPr>
              <w:pStyle w:val="NormalIndent"/>
              <w:ind w:left="462" w:right="-190"/>
              <w:rPr>
                <w:sz w:val="24"/>
              </w:rPr>
            </w:pPr>
            <w:r>
              <w:rPr>
                <w:sz w:val="24"/>
              </w:rPr>
              <w:t>GPA</w:t>
            </w:r>
          </w:p>
        </w:tc>
        <w:sdt>
          <w:sdtPr>
            <w:id w:val="2137217653"/>
            <w:placeholder>
              <w:docPart w:val="F138573B1F32481BA5CD1B95D274E111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2E437A7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6A88717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112964B2" w14:textId="77777777" w:rsidR="00650259" w:rsidRPr="001E75D2" w:rsidRDefault="00AF3612" w:rsidP="001E75D2">
            <w:pPr>
              <w:pStyle w:val="NormalIndent"/>
              <w:ind w:left="462" w:right="-190"/>
              <w:rPr>
                <w:sz w:val="24"/>
              </w:rPr>
            </w:pPr>
            <w:r>
              <w:rPr>
                <w:sz w:val="24"/>
              </w:rPr>
              <w:t>Nombre de cours à l’automne 2019</w:t>
            </w:r>
          </w:p>
        </w:tc>
        <w:sdt>
          <w:sdtPr>
            <w:id w:val="-2138327272"/>
            <w:placeholder>
              <w:docPart w:val="991935C48C5649BA8CC19B89502001EF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C08BF87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2E163EF1" w14:textId="77777777" w:rsidTr="00AF3612">
        <w:trPr>
          <w:gridAfter w:val="1"/>
          <w:wAfter w:w="2086" w:type="pct"/>
          <w:trHeight w:val="54"/>
        </w:trPr>
        <w:tc>
          <w:tcPr>
            <w:tcW w:w="2914" w:type="pct"/>
            <w:gridSpan w:val="4"/>
            <w:shd w:val="clear" w:color="auto" w:fill="auto"/>
          </w:tcPr>
          <w:p w14:paraId="3A5370AC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1BC3EE69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26796FD4" w14:textId="77777777" w:rsidR="00650259" w:rsidRPr="000E7873" w:rsidRDefault="00AF3612" w:rsidP="001E75D2">
            <w:pPr>
              <w:pStyle w:val="Heading1"/>
              <w:tabs>
                <w:tab w:val="right" w:pos="8810"/>
              </w:tabs>
              <w:outlineLvl w:val="0"/>
            </w:pPr>
            <w:r>
              <w:t>Questions</w:t>
            </w:r>
            <w:r w:rsidR="001E75D2">
              <w:tab/>
            </w:r>
          </w:p>
        </w:tc>
      </w:tr>
      <w:tr w:rsidR="00E677FE" w:rsidRPr="002D1B25" w14:paraId="2A81614F" w14:textId="77777777" w:rsidTr="00AF3612">
        <w:tc>
          <w:tcPr>
            <w:tcW w:w="2822" w:type="pct"/>
            <w:gridSpan w:val="3"/>
            <w:vAlign w:val="bottom"/>
          </w:tcPr>
          <w:p w14:paraId="469DF62E" w14:textId="77777777" w:rsidR="00E677FE" w:rsidRDefault="00AF3612" w:rsidP="00AF3612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 xml:space="preserve">Seriez-vous disponible à participer à un mandat à l’hiver 2020 ?   Oui </w:t>
            </w:r>
            <w:sdt>
              <w:sdtPr>
                <w:rPr>
                  <w:sz w:val="24"/>
                </w:rPr>
                <w:id w:val="-29044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   Non </w:t>
            </w:r>
            <w:sdt>
              <w:sdtPr>
                <w:rPr>
                  <w:sz w:val="24"/>
                </w:rPr>
                <w:id w:val="69002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</w:t>
            </w:r>
          </w:p>
          <w:p w14:paraId="34FA19DB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</w:p>
          <w:p w14:paraId="79BEA38C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>Que connaissez-vous du monde de la consultation ? (</w:t>
            </w:r>
            <w:proofErr w:type="gramStart"/>
            <w:r>
              <w:rPr>
                <w:sz w:val="24"/>
              </w:rPr>
              <w:t>max.</w:t>
            </w:r>
            <w:proofErr w:type="gramEnd"/>
            <w:r>
              <w:rPr>
                <w:sz w:val="24"/>
              </w:rPr>
              <w:t xml:space="preserve"> 150 mots)</w:t>
            </w:r>
          </w:p>
          <w:sdt>
            <w:sdtPr>
              <w:rPr>
                <w:sz w:val="24"/>
              </w:rPr>
              <w:id w:val="1485050282"/>
              <w:placeholder>
                <w:docPart w:val="D3173FA2702B4F1A8E8CFE4947C24B84"/>
              </w:placeholder>
              <w:showingPlcHdr/>
              <w:text/>
            </w:sdtPr>
            <w:sdtEndPr/>
            <w:sdtContent>
              <w:p w14:paraId="21952C85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sdtContent>
          </w:sdt>
          <w:p w14:paraId="72D9AB20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>Pourquoi la consultation ? (</w:t>
            </w:r>
            <w:proofErr w:type="gramStart"/>
            <w:r>
              <w:rPr>
                <w:sz w:val="24"/>
              </w:rPr>
              <w:t>max.</w:t>
            </w:r>
            <w:proofErr w:type="gramEnd"/>
            <w:r>
              <w:rPr>
                <w:sz w:val="24"/>
              </w:rPr>
              <w:t xml:space="preserve"> 150 mots)</w:t>
            </w:r>
          </w:p>
          <w:sdt>
            <w:sdtPr>
              <w:rPr>
                <w:sz w:val="24"/>
              </w:rPr>
              <w:id w:val="-12837469"/>
              <w:placeholder>
                <w:docPart w:val="6193305811154BF3BDE381F444B0515C"/>
              </w:placeholder>
              <w:showingPlcHdr/>
              <w:text/>
            </w:sdtPr>
            <w:sdtEndPr/>
            <w:sdtContent>
              <w:p w14:paraId="2386EF66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sdtContent>
          </w:sdt>
          <w:p w14:paraId="0A9AF0CD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>Qu’est-ce qui vous différencie des autres candidats ? (</w:t>
            </w:r>
            <w:proofErr w:type="gramStart"/>
            <w:r>
              <w:rPr>
                <w:sz w:val="24"/>
              </w:rPr>
              <w:t>max.</w:t>
            </w:r>
            <w:proofErr w:type="gramEnd"/>
            <w:r>
              <w:rPr>
                <w:sz w:val="24"/>
              </w:rPr>
              <w:t xml:space="preserve"> 150 mots)</w:t>
            </w:r>
          </w:p>
          <w:sdt>
            <w:sdtPr>
              <w:rPr>
                <w:sz w:val="24"/>
              </w:rPr>
              <w:id w:val="1409186922"/>
              <w:placeholder>
                <w:docPart w:val="B6CDB1A5522A45338C5557A957DC041E"/>
              </w:placeholder>
              <w:showingPlcHdr/>
              <w:text/>
            </w:sdtPr>
            <w:sdtEndPr/>
            <w:sdtContent>
              <w:p w14:paraId="7514ACA8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sdtContent>
          </w:sdt>
          <w:p w14:paraId="35308E1C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>Quelles sont vos occupations actuelles ?</w:t>
            </w:r>
          </w:p>
          <w:sdt>
            <w:sdtPr>
              <w:rPr>
                <w:sz w:val="24"/>
              </w:rPr>
              <w:id w:val="1009795151"/>
              <w:placeholder>
                <w:docPart w:val="B6BD6D0A828240B6A3A87A6725D839F1"/>
              </w:placeholder>
              <w:showingPlcHdr/>
              <w:text/>
            </w:sdtPr>
            <w:sdtEndPr/>
            <w:sdtContent>
              <w:p w14:paraId="22C8A35D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PlaceholderText"/>
                  </w:rPr>
                  <w:t>Cliquez ou appuyez ici pour entrer du texte.</w:t>
                </w:r>
              </w:p>
            </w:sdtContent>
          </w:sdt>
          <w:p w14:paraId="508F60CF" w14:textId="4DC1C100" w:rsidR="002D1B25" w:rsidRDefault="002D1B25" w:rsidP="002D1B25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>Quel est votre top 3 de mandats ?</w:t>
            </w:r>
          </w:p>
          <w:p w14:paraId="1D160B26" w14:textId="3A5704FE" w:rsidR="002D1B25" w:rsidRPr="002D1B25" w:rsidRDefault="002D1B25" w:rsidP="002D1B25">
            <w:pPr>
              <w:spacing w:before="120"/>
              <w:ind w:left="321"/>
              <w:rPr>
                <w:sz w:val="24"/>
                <w:lang w:val="en-CA"/>
              </w:rPr>
            </w:pPr>
            <w:r>
              <w:rPr>
                <w:sz w:val="24"/>
              </w:rPr>
              <w:t xml:space="preserve">1. </w:t>
            </w:r>
            <w:sdt>
              <w:sdtPr>
                <w:rPr>
                  <w:sz w:val="24"/>
                </w:rPr>
                <w:id w:val="230365523"/>
                <w:placeholder>
                  <w:docPart w:val="DefaultPlaceholder_-1854013438"/>
                </w:placeholder>
                <w:showingPlcHdr/>
                <w:dropDownList>
                  <w:listItem w:displayText="1. ANALYTIQUE: ÉTUDE D'ÉLASTICITÉ" w:value="1. ANALYTIQUE: ÉTUDE D'ÉLASTICITÉ"/>
                  <w:listItem w:displayText="2. RESSOURCES HUMAINES: EXPÉRIENCE EMPLOYÉ" w:value="2. RESSOURCES HUMAINES: EXPÉRIENCE EMPLOYÉ"/>
                  <w:listItem w:displayText="3. MARKETING: LANCEMENT DE PRODUIT" w:value="3. MARKETING: LANCEMENT DE PRODUIT"/>
                  <w:listItem w:displayText="4. STRATÉGIE: TARGETING" w:value="4. STRATÉGIE: TARGETING"/>
                  <w:listItem w:displayText="5. RESSOURCES HUMAINES: MOBILISATION DES EMPLOYÉS" w:value="5. RESSOURCES HUMAINES: MOBILISATION DES EMPLOYÉS"/>
                  <w:listItem w:displayText="6. TI – MARKETING: EXPÉRIENCE UTILISATEUR (UX)" w:value="6. TI – MARKETING: EXPÉRIENCE UTILISATEUR (UX)"/>
                </w:dropDownList>
              </w:sdtPr>
              <w:sdtContent>
                <w:r w:rsidRPr="002D1B25">
                  <w:rPr>
                    <w:rStyle w:val="PlaceholderText"/>
                    <w:lang w:val="en-CA"/>
                  </w:rPr>
                  <w:t>Choose an item.</w:t>
                </w:r>
              </w:sdtContent>
            </w:sdt>
          </w:p>
          <w:p w14:paraId="2837524D" w14:textId="3D2E01DB" w:rsidR="002D1B25" w:rsidRPr="002D1B25" w:rsidRDefault="002D1B25" w:rsidP="002D1B25">
            <w:pPr>
              <w:spacing w:before="120"/>
              <w:ind w:left="321"/>
              <w:rPr>
                <w:sz w:val="24"/>
                <w:lang w:val="en-CA"/>
              </w:rPr>
            </w:pPr>
            <w:r w:rsidRPr="002D1B25">
              <w:rPr>
                <w:sz w:val="24"/>
                <w:lang w:val="en-CA"/>
              </w:rPr>
              <w:t xml:space="preserve">2. </w:t>
            </w:r>
            <w:sdt>
              <w:sdtPr>
                <w:rPr>
                  <w:sz w:val="24"/>
                </w:rPr>
                <w:id w:val="-1357809830"/>
                <w:placeholder>
                  <w:docPart w:val="7D56E09C337749FDA3F84554473374D8"/>
                </w:placeholder>
                <w:showingPlcHdr/>
                <w:dropDownList>
                  <w:listItem w:displayText="1. ANALYTIQUE: ÉTUDE D'ÉLASTICITÉ" w:value="1. ANALYTIQUE: ÉTUDE D'ÉLASTICITÉ"/>
                  <w:listItem w:displayText="2. RESSOURCES HUMAINES: EXPÉRIENCE EMPLOYÉ" w:value="2. RESSOURCES HUMAINES: EXPÉRIENCE EMPLOYÉ"/>
                  <w:listItem w:displayText="3. MARKETING: LANCEMENT DE PRODUIT" w:value="3. MARKETING: LANCEMENT DE PRODUIT"/>
                  <w:listItem w:displayText="4. STRATÉGIE: TARGETING" w:value="4. STRATÉGIE: TARGETING"/>
                  <w:listItem w:displayText="5. RESSOURCES HUMAINES: MOBILISATION DES EMPLOYÉS" w:value="5. RESSOURCES HUMAINES: MOBILISATION DES EMPLOYÉS"/>
                  <w:listItem w:displayText="6. TI – MARKETING: EXPÉRIENCE UTILISATEUR (UX)" w:value="6. TI – MARKETING: EXPÉRIENCE UTILISATEUR (UX)"/>
                </w:dropDownList>
              </w:sdtPr>
              <w:sdtContent>
                <w:r w:rsidRPr="002D1B25">
                  <w:rPr>
                    <w:rStyle w:val="PlaceholderText"/>
                    <w:lang w:val="en-CA"/>
                  </w:rPr>
                  <w:t>Choose an item.</w:t>
                </w:r>
              </w:sdtContent>
            </w:sdt>
          </w:p>
          <w:p w14:paraId="6BDA6417" w14:textId="762E6505" w:rsidR="002D1B25" w:rsidRPr="002D1B25" w:rsidRDefault="002D1B25" w:rsidP="002D1B25">
            <w:pPr>
              <w:spacing w:before="120"/>
              <w:ind w:left="321"/>
              <w:rPr>
                <w:sz w:val="24"/>
                <w:lang w:val="en-CA"/>
              </w:rPr>
            </w:pPr>
            <w:r w:rsidRPr="002D1B25">
              <w:rPr>
                <w:sz w:val="24"/>
                <w:lang w:val="en-CA"/>
              </w:rPr>
              <w:t>3.</w:t>
            </w:r>
            <w:r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1376978435"/>
                <w:placeholder>
                  <w:docPart w:val="DC607A9906D54993A77913C79345330D"/>
                </w:placeholder>
                <w:showingPlcHdr/>
                <w:dropDownList>
                  <w:listItem w:displayText="1. ANALYTIQUE: ÉTUDE D'ÉLASTICITÉ" w:value="1. ANALYTIQUE: ÉTUDE D'ÉLASTICITÉ"/>
                  <w:listItem w:displayText="2. RESSOURCES HUMAINES: EXPÉRIENCE EMPLOYÉ" w:value="2. RESSOURCES HUMAINES: EXPÉRIENCE EMPLOYÉ"/>
                  <w:listItem w:displayText="3. MARKETING: LANCEMENT DE PRODUIT" w:value="3. MARKETING: LANCEMENT DE PRODUIT"/>
                  <w:listItem w:displayText="4. STRATÉGIE: TARGETING" w:value="4. STRATÉGIE: TARGETING"/>
                  <w:listItem w:displayText="5. RESSOURCES HUMAINES: MOBILISATION DES EMPLOYÉS" w:value="5. RESSOURCES HUMAINES: MOBILISATION DES EMPLOYÉS"/>
                  <w:listItem w:displayText="6. TI – MARKETING: EXPÉRIENCE UTILISATEUR (UX)" w:value="6. TI – MARKETING: EXPÉRIENCE UTILISATEUR (UX)"/>
                </w:dropDownList>
              </w:sdtPr>
              <w:sdtContent>
                <w:r w:rsidRPr="00F60AFF">
                  <w:rPr>
                    <w:rStyle w:val="PlaceholderText"/>
                  </w:rPr>
                  <w:t>Choose an item.</w:t>
                </w:r>
              </w:sdtContent>
            </w:sdt>
          </w:p>
          <w:p w14:paraId="062FDC70" w14:textId="77777777" w:rsidR="001B7730" w:rsidRPr="002D1B25" w:rsidRDefault="001B7730" w:rsidP="00AF3612">
            <w:pPr>
              <w:spacing w:before="120"/>
              <w:ind w:left="321"/>
              <w:rPr>
                <w:sz w:val="24"/>
                <w:lang w:val="en-CA"/>
              </w:rPr>
            </w:pPr>
          </w:p>
        </w:tc>
        <w:tc>
          <w:tcPr>
            <w:tcW w:w="2178" w:type="pct"/>
            <w:gridSpan w:val="2"/>
            <w:vAlign w:val="bottom"/>
          </w:tcPr>
          <w:p w14:paraId="75286A42" w14:textId="77777777" w:rsidR="00E677FE" w:rsidRPr="002D1B25" w:rsidRDefault="00E677FE" w:rsidP="007F7B5D">
            <w:pPr>
              <w:spacing w:before="120"/>
              <w:rPr>
                <w:lang w:val="en-CA"/>
              </w:rPr>
            </w:pPr>
          </w:p>
        </w:tc>
      </w:tr>
      <w:tr w:rsidR="00650259" w:rsidRPr="002D1B25" w14:paraId="289EA11A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07EECF0" w14:textId="77777777" w:rsidR="00650259" w:rsidRPr="002D1B25" w:rsidRDefault="00650259" w:rsidP="0090596C">
            <w:pPr>
              <w:rPr>
                <w:rFonts w:asciiTheme="majorHAnsi" w:hAnsiTheme="majorHAnsi"/>
                <w:b/>
                <w:sz w:val="8"/>
                <w:lang w:val="en-CA"/>
              </w:rPr>
            </w:pPr>
          </w:p>
        </w:tc>
        <w:tc>
          <w:tcPr>
            <w:tcW w:w="2103" w:type="pct"/>
            <w:gridSpan w:val="2"/>
            <w:vAlign w:val="bottom"/>
          </w:tcPr>
          <w:p w14:paraId="605499D6" w14:textId="77777777" w:rsidR="00650259" w:rsidRPr="002D1B25" w:rsidRDefault="00650259" w:rsidP="0090596C">
            <w:pPr>
              <w:rPr>
                <w:rFonts w:asciiTheme="majorHAnsi" w:hAnsiTheme="majorHAnsi"/>
                <w:b/>
                <w:sz w:val="8"/>
                <w:lang w:val="en-CA"/>
              </w:rPr>
            </w:pPr>
          </w:p>
        </w:tc>
      </w:tr>
      <w:tr w:rsidR="00E677FE" w:rsidRPr="002D1B25" w14:paraId="03E91E84" w14:textId="77777777" w:rsidTr="00AF3612">
        <w:trPr>
          <w:gridAfter w:val="1"/>
          <w:wAfter w:w="2086" w:type="pct"/>
        </w:trPr>
        <w:tc>
          <w:tcPr>
            <w:tcW w:w="221" w:type="pct"/>
            <w:vAlign w:val="bottom"/>
          </w:tcPr>
          <w:p w14:paraId="68972DAC" w14:textId="77777777" w:rsidR="00E677FE" w:rsidRPr="002D1B25" w:rsidRDefault="00E677FE" w:rsidP="00F52451">
            <w:pPr>
              <w:spacing w:before="120"/>
              <w:ind w:left="-20"/>
              <w:rPr>
                <w:sz w:val="36"/>
                <w:lang w:val="en-CA"/>
              </w:rPr>
            </w:pPr>
          </w:p>
        </w:tc>
        <w:tc>
          <w:tcPr>
            <w:tcW w:w="2693" w:type="pct"/>
            <w:gridSpan w:val="3"/>
            <w:vAlign w:val="bottom"/>
          </w:tcPr>
          <w:p w14:paraId="0AC0076A" w14:textId="77777777" w:rsidR="00E677FE" w:rsidRPr="002D1B25" w:rsidRDefault="00E677FE" w:rsidP="00F52451">
            <w:pPr>
              <w:spacing w:before="120"/>
              <w:rPr>
                <w:lang w:val="en-CA"/>
              </w:rPr>
            </w:pPr>
          </w:p>
        </w:tc>
      </w:tr>
    </w:tbl>
    <w:p w14:paraId="2144597D" w14:textId="77777777" w:rsidR="00CE6104" w:rsidRPr="002D1B25" w:rsidRDefault="00CE6104" w:rsidP="00E677FE">
      <w:pPr>
        <w:spacing w:after="0"/>
        <w:rPr>
          <w:sz w:val="12"/>
          <w:szCs w:val="16"/>
          <w:lang w:val="en-CA"/>
        </w:rPr>
      </w:pPr>
    </w:p>
    <w:sectPr w:rsidR="00CE6104" w:rsidRPr="002D1B25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1D10" w14:textId="77777777" w:rsidR="00E2109A" w:rsidRDefault="00E2109A" w:rsidP="00650259">
      <w:pPr>
        <w:spacing w:after="0" w:line="240" w:lineRule="auto"/>
      </w:pPr>
      <w:r>
        <w:separator/>
      </w:r>
    </w:p>
  </w:endnote>
  <w:endnote w:type="continuationSeparator" w:id="0">
    <w:p w14:paraId="75AC5C12" w14:textId="77777777" w:rsidR="00E2109A" w:rsidRDefault="00E2109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FEF302B-B142-43D2-B381-5B1C2346940A}"/>
    <w:embedBold r:id="rId2" w:fontKey="{32AC210A-12E0-46B6-B534-7F3F6DDE78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FD72E4F-6EFC-468A-B012-6210A4CCA9DE}"/>
    <w:embedBold r:id="rId4" w:fontKey="{A65BAF1C-5D8A-4ECA-A597-04856B8BEE88}"/>
    <w:embedItalic r:id="rId5" w:fontKey="{17BBF51F-1789-4630-8315-D0729BC2CD8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62001C4-8873-448E-A6AF-5F887D1CA1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18E5D40-1B7F-4FF0-9D0F-1C2D19537D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D324F47-C4F4-467F-AF66-BD4C0AB34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40"/>
      <w:gridCol w:w="4586"/>
    </w:tblGrid>
    <w:tr w:rsidR="007F7B5D" w:rsidRPr="007F7B5D" w14:paraId="0C2391E0" w14:textId="77777777" w:rsidTr="00C4167A">
      <w:tc>
        <w:tcPr>
          <w:tcW w:w="4675" w:type="dxa"/>
          <w:vAlign w:val="center"/>
        </w:tcPr>
        <w:p w14:paraId="3876FE70" w14:textId="77777777" w:rsidR="007F7B5D" w:rsidRPr="001E75D2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 w:rsidRPr="001E75D2">
            <w:rPr>
              <w:sz w:val="18"/>
              <w:szCs w:val="24"/>
              <w:lang w:val="en-US"/>
            </w:rPr>
            <w:t>Club de Consultation en Management – CCM Advisory – A2019 || i</w:t>
          </w:r>
          <w:r>
            <w:rPr>
              <w:sz w:val="18"/>
              <w:szCs w:val="24"/>
              <w:lang w:val="en-US"/>
            </w:rPr>
            <w:t>nfo@ccm-hec.com</w:t>
          </w:r>
        </w:p>
      </w:tc>
      <w:tc>
        <w:tcPr>
          <w:tcW w:w="4675" w:type="dxa"/>
          <w:vAlign w:val="center"/>
        </w:tcPr>
        <w:p w14:paraId="480BEA2D" w14:textId="77777777" w:rsidR="007F7B5D" w:rsidRPr="007F7B5D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584C5CA" wp14:editId="11A4A8E2">
                <wp:extent cx="1990725" cy="663428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706" cy="673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9FE377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7565F" w14:textId="77777777" w:rsidR="00E2109A" w:rsidRDefault="00E2109A" w:rsidP="00650259">
      <w:pPr>
        <w:spacing w:after="0" w:line="240" w:lineRule="auto"/>
      </w:pPr>
      <w:r>
        <w:separator/>
      </w:r>
    </w:p>
  </w:footnote>
  <w:footnote w:type="continuationSeparator" w:id="0">
    <w:p w14:paraId="58034984" w14:textId="77777777" w:rsidR="00E2109A" w:rsidRDefault="00E2109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709"/>
      <w:gridCol w:w="5317"/>
    </w:tblGrid>
    <w:tr w:rsidR="001E75D2" w14:paraId="5BE9D716" w14:textId="77777777" w:rsidTr="001E75D2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662E7C2A" w14:textId="77777777" w:rsidR="0090596C" w:rsidRDefault="001E75D2" w:rsidP="001E75D2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5AB11DED" wp14:editId="57D5F0D3">
                <wp:extent cx="2286507" cy="7620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804" cy="770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05E4781" w14:textId="77777777" w:rsidR="0090596C" w:rsidRPr="001E75D2" w:rsidRDefault="001E75D2" w:rsidP="0090596C">
          <w:pPr>
            <w:pStyle w:val="Header"/>
            <w:rPr>
              <w:color w:val="731F1C"/>
              <w:sz w:val="36"/>
            </w:rPr>
          </w:pPr>
          <w:r w:rsidRPr="001E75D2">
            <w:rPr>
              <w:color w:val="0F3955" w:themeColor="accent2"/>
              <w:sz w:val="36"/>
            </w:rPr>
            <w:t>Application – Consultant A2019</w:t>
          </w:r>
        </w:p>
      </w:tc>
    </w:tr>
    <w:bookmarkEnd w:id="1"/>
  </w:tbl>
  <w:p w14:paraId="34ED3BD0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1aYIJO8WYoAt4b77wdTOhTKtSavXf5krajPplSMWr3/8k8mZVJsdtEfI6GcQWkNXcU3FPm2vRsrLQd2C1iSM+A==" w:salt="x9Qub1qYEh1zfkQ6t6pv9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5D2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190FD1"/>
    <w:rsid w:val="001B7730"/>
    <w:rsid w:val="001E75D2"/>
    <w:rsid w:val="002563EF"/>
    <w:rsid w:val="002928D0"/>
    <w:rsid w:val="002C56E6"/>
    <w:rsid w:val="002D1B25"/>
    <w:rsid w:val="00361E11"/>
    <w:rsid w:val="00366578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70F25"/>
    <w:rsid w:val="007A35A8"/>
    <w:rsid w:val="007B0A85"/>
    <w:rsid w:val="007C6A52"/>
    <w:rsid w:val="007F7B5D"/>
    <w:rsid w:val="0082043E"/>
    <w:rsid w:val="00836129"/>
    <w:rsid w:val="00854241"/>
    <w:rsid w:val="008760E7"/>
    <w:rsid w:val="008E203A"/>
    <w:rsid w:val="0090596C"/>
    <w:rsid w:val="0091229C"/>
    <w:rsid w:val="00940E73"/>
    <w:rsid w:val="00947365"/>
    <w:rsid w:val="0098597D"/>
    <w:rsid w:val="009F619A"/>
    <w:rsid w:val="009F6DDE"/>
    <w:rsid w:val="00A370A8"/>
    <w:rsid w:val="00AF3612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2109A"/>
    <w:rsid w:val="00E61C09"/>
    <w:rsid w:val="00E677FE"/>
    <w:rsid w:val="00E9445F"/>
    <w:rsid w:val="00EB3B58"/>
    <w:rsid w:val="00EC7359"/>
    <w:rsid w:val="00EE3054"/>
    <w:rsid w:val="00F00606"/>
    <w:rsid w:val="00F01256"/>
    <w:rsid w:val="00F52451"/>
    <w:rsid w:val="00FC683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F75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BBFE9DD5B1497D8EE9BDF5FC9791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ED1645-6B9E-4287-8200-9FA55A7F38DE}"/>
      </w:docPartPr>
      <w:docPartBody>
        <w:p w:rsidR="00B27213" w:rsidRDefault="008216C6" w:rsidP="008216C6">
          <w:pPr>
            <w:pStyle w:val="74BBFE9DD5B1497D8EE9BDF5FC9791E83"/>
          </w:pPr>
          <w:r w:rsidRPr="001E75D2">
            <w:rPr>
              <w:sz w:val="24"/>
              <w:lang w:bidi="fr-FR"/>
            </w:rPr>
            <w:t>Prénom</w:t>
          </w:r>
        </w:p>
      </w:docPartBody>
    </w:docPart>
    <w:docPart>
      <w:docPartPr>
        <w:name w:val="6F1E15E50BAC4E36AB77E31181FC4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CBB23D-8967-4B4D-882D-44BEA090403C}"/>
      </w:docPartPr>
      <w:docPartBody>
        <w:p w:rsidR="00B27213" w:rsidRDefault="008216C6" w:rsidP="008216C6">
          <w:pPr>
            <w:pStyle w:val="6F1E15E50BAC4E36AB77E31181FC4D823"/>
          </w:pPr>
          <w:r w:rsidRPr="001E75D2">
            <w:rPr>
              <w:sz w:val="24"/>
              <w:lang w:bidi="fr-FR"/>
            </w:rPr>
            <w:t>Nom</w:t>
          </w:r>
        </w:p>
      </w:docPartBody>
    </w:docPart>
    <w:docPart>
      <w:docPartPr>
        <w:name w:val="2F6FAFE7A42C4F57AA77281212D13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471B88-B11F-4D3A-A0C9-152432474724}"/>
      </w:docPartPr>
      <w:docPartBody>
        <w:p w:rsidR="00B27213" w:rsidRDefault="008216C6" w:rsidP="008216C6">
          <w:pPr>
            <w:pStyle w:val="2F6FAFE7A42C4F57AA77281212D1337E1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65EF924C4A704437B220C5C3FCD3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7BECF-F84C-4D25-A5DB-132516484831}"/>
      </w:docPartPr>
      <w:docPartBody>
        <w:p w:rsidR="00B27213" w:rsidRDefault="008216C6" w:rsidP="008216C6">
          <w:pPr>
            <w:pStyle w:val="65EF924C4A704437B220C5C3FCD36FD51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F138573B1F32481BA5CD1B95D274E1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AA673B-B0B5-48E5-938B-C4B6FB651782}"/>
      </w:docPartPr>
      <w:docPartBody>
        <w:p w:rsidR="00B27213" w:rsidRDefault="008216C6" w:rsidP="008216C6">
          <w:pPr>
            <w:pStyle w:val="F138573B1F32481BA5CD1B95D274E1111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095A9D7693074427BD135EBF95635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6640D-2DCD-4E4D-AE92-AA33CC1EE7CF}"/>
      </w:docPartPr>
      <w:docPartBody>
        <w:p w:rsidR="00B27213" w:rsidRDefault="008216C6" w:rsidP="008216C6">
          <w:pPr>
            <w:pStyle w:val="095A9D7693074427BD135EBF95635EBB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8F55CDA1E5D6472186BA5BE705E2C8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A7A5FF-3820-4AA2-990F-C82775FC3C08}"/>
      </w:docPartPr>
      <w:docPartBody>
        <w:p w:rsidR="00B27213" w:rsidRDefault="008216C6" w:rsidP="008216C6">
          <w:pPr>
            <w:pStyle w:val="8F55CDA1E5D6472186BA5BE705E2C8C6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991935C48C5649BA8CC19B89502001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D3897-EE4C-4B1C-9021-534FF2EED1CE}"/>
      </w:docPartPr>
      <w:docPartBody>
        <w:p w:rsidR="00B27213" w:rsidRDefault="008216C6" w:rsidP="008216C6">
          <w:pPr>
            <w:pStyle w:val="991935C48C5649BA8CC19B89502001EF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D3173FA2702B4F1A8E8CFE4947C24B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9EF43C-98A2-4AB2-B36B-CF69414AAD5D}"/>
      </w:docPartPr>
      <w:docPartBody>
        <w:p w:rsidR="00B27213" w:rsidRDefault="008216C6" w:rsidP="008216C6">
          <w:pPr>
            <w:pStyle w:val="D3173FA2702B4F1A8E8CFE4947C24B84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6193305811154BF3BDE381F444B05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8C5D3A-14C8-4094-969B-22552AD232A5}"/>
      </w:docPartPr>
      <w:docPartBody>
        <w:p w:rsidR="00B27213" w:rsidRDefault="008216C6" w:rsidP="008216C6">
          <w:pPr>
            <w:pStyle w:val="6193305811154BF3BDE381F444B0515C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B6CDB1A5522A45338C5557A957DC0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9F3B29-F1DB-46F6-B251-9C550EB967D2}"/>
      </w:docPartPr>
      <w:docPartBody>
        <w:p w:rsidR="00B27213" w:rsidRDefault="008216C6" w:rsidP="008216C6">
          <w:pPr>
            <w:pStyle w:val="B6CDB1A5522A45338C5557A957DC041E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B6BD6D0A828240B6A3A87A6725D839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B2E4BB-37A2-41CF-BE3B-85C6FDFF2866}"/>
      </w:docPartPr>
      <w:docPartBody>
        <w:p w:rsidR="00B27213" w:rsidRDefault="008216C6" w:rsidP="008216C6">
          <w:pPr>
            <w:pStyle w:val="B6BD6D0A828240B6A3A87A6725D839F1"/>
          </w:pPr>
          <w:r w:rsidRPr="00D836B0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6A4C1-6A0A-4BDC-A9E4-10FE6538CC6C}"/>
      </w:docPartPr>
      <w:docPartBody>
        <w:p w:rsidR="00000000" w:rsidRDefault="009C5CF4">
          <w:r w:rsidRPr="00F60AFF">
            <w:rPr>
              <w:rStyle w:val="PlaceholderText"/>
            </w:rPr>
            <w:t>Choose an item.</w:t>
          </w:r>
        </w:p>
      </w:docPartBody>
    </w:docPart>
    <w:docPart>
      <w:docPartPr>
        <w:name w:val="7D56E09C337749FDA3F8455447337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5F3A0-4447-4BFC-94A8-0D183E29B523}"/>
      </w:docPartPr>
      <w:docPartBody>
        <w:p w:rsidR="00000000" w:rsidRDefault="009C5CF4" w:rsidP="009C5CF4">
          <w:pPr>
            <w:pStyle w:val="7D56E09C337749FDA3F84554473374D8"/>
          </w:pPr>
          <w:r w:rsidRPr="00F60AFF">
            <w:rPr>
              <w:rStyle w:val="PlaceholderText"/>
            </w:rPr>
            <w:t>Choose an item.</w:t>
          </w:r>
        </w:p>
      </w:docPartBody>
    </w:docPart>
    <w:docPart>
      <w:docPartPr>
        <w:name w:val="DC607A9906D54993A77913C793453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E0E7E-FCDB-4042-AA97-31D52E14BE7F}"/>
      </w:docPartPr>
      <w:docPartBody>
        <w:p w:rsidR="00000000" w:rsidRDefault="009C5CF4" w:rsidP="009C5CF4">
          <w:pPr>
            <w:pStyle w:val="DC607A9906D54993A77913C79345330D"/>
          </w:pPr>
          <w:r w:rsidRPr="00F60AF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C6"/>
    <w:rsid w:val="00540955"/>
    <w:rsid w:val="00585DA9"/>
    <w:rsid w:val="008216C6"/>
    <w:rsid w:val="009C5CF4"/>
    <w:rsid w:val="00B27213"/>
    <w:rsid w:val="00CB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23E15E2FEB486A823355E6C72EFEE1">
    <w:name w:val="6323E15E2FEB486A823355E6C72EFEE1"/>
  </w:style>
  <w:style w:type="paragraph" w:customStyle="1" w:styleId="74BBFE9DD5B1497D8EE9BDF5FC9791E8">
    <w:name w:val="74BBFE9DD5B1497D8EE9BDF5FC9791E8"/>
  </w:style>
  <w:style w:type="paragraph" w:customStyle="1" w:styleId="6F1E15E50BAC4E36AB77E31181FC4D82">
    <w:name w:val="6F1E15E50BAC4E36AB77E31181FC4D82"/>
  </w:style>
  <w:style w:type="paragraph" w:customStyle="1" w:styleId="8D3C52D6345F42D6B126C86EE77B891A">
    <w:name w:val="8D3C52D6345F42D6B126C86EE77B891A"/>
  </w:style>
  <w:style w:type="paragraph" w:customStyle="1" w:styleId="C84B7AC65FA449788823979AB574C50B">
    <w:name w:val="C84B7AC65FA449788823979AB574C50B"/>
  </w:style>
  <w:style w:type="paragraph" w:customStyle="1" w:styleId="85FCBDCE0190447AA2740CACF1BC3A9F">
    <w:name w:val="85FCBDCE0190447AA2740CACF1BC3A9F"/>
  </w:style>
  <w:style w:type="paragraph" w:customStyle="1" w:styleId="BD49B1D618B8459E8987E5D1F05FA031">
    <w:name w:val="BD49B1D618B8459E8987E5D1F05FA031"/>
  </w:style>
  <w:style w:type="paragraph" w:customStyle="1" w:styleId="FFAF57E4A6854B3BB0DC483F21E200E0">
    <w:name w:val="FFAF57E4A6854B3BB0DC483F21E200E0"/>
  </w:style>
  <w:style w:type="paragraph" w:customStyle="1" w:styleId="76E3BB58E5144D8AACB07C99F32F19C6">
    <w:name w:val="76E3BB58E5144D8AACB07C99F32F19C6"/>
  </w:style>
  <w:style w:type="paragraph" w:customStyle="1" w:styleId="332258960E1C4DBF9F81C5697958640F">
    <w:name w:val="332258960E1C4DBF9F81C5697958640F"/>
  </w:style>
  <w:style w:type="paragraph" w:customStyle="1" w:styleId="1383DBA0AAD944928E878B997F0DECB5">
    <w:name w:val="1383DBA0AAD944928E878B997F0DECB5"/>
  </w:style>
  <w:style w:type="paragraph" w:customStyle="1" w:styleId="55BC8F8342754CB6889ECD59DAE6213F">
    <w:name w:val="55BC8F8342754CB6889ECD59DAE6213F"/>
  </w:style>
  <w:style w:type="paragraph" w:customStyle="1" w:styleId="21252AAFB6694BB1A472EB480DBD8FD3">
    <w:name w:val="21252AAFB6694BB1A472EB480DBD8FD3"/>
  </w:style>
  <w:style w:type="paragraph" w:customStyle="1" w:styleId="317E7DC339FA412EB558639814D456F4">
    <w:name w:val="317E7DC339FA412EB558639814D456F4"/>
  </w:style>
  <w:style w:type="paragraph" w:customStyle="1" w:styleId="090E458DC6E2436D8ACBB994A8143A0C">
    <w:name w:val="090E458DC6E2436D8ACBB994A8143A0C"/>
  </w:style>
  <w:style w:type="paragraph" w:customStyle="1" w:styleId="8EACBE3FDE74402182B6F228625E505F">
    <w:name w:val="8EACBE3FDE74402182B6F228625E505F"/>
  </w:style>
  <w:style w:type="character" w:styleId="PlaceholderText">
    <w:name w:val="Placeholder Text"/>
    <w:basedOn w:val="DefaultParagraphFont"/>
    <w:uiPriority w:val="99"/>
    <w:semiHidden/>
    <w:rsid w:val="009C5CF4"/>
    <w:rPr>
      <w:color w:val="808080"/>
    </w:rPr>
  </w:style>
  <w:style w:type="paragraph" w:customStyle="1" w:styleId="4B30CFA52EC048D9A2B138D8FA4ADDFB">
    <w:name w:val="4B30CFA52EC048D9A2B138D8FA4ADDFB"/>
  </w:style>
  <w:style w:type="paragraph" w:customStyle="1" w:styleId="0E4E2E0CC2744504882CDC0480CF77E7">
    <w:name w:val="0E4E2E0CC2744504882CDC0480CF77E7"/>
  </w:style>
  <w:style w:type="paragraph" w:customStyle="1" w:styleId="D23B9BD4B1E04E85B0E40059CAB1B1AD">
    <w:name w:val="D23B9BD4B1E04E85B0E40059CAB1B1AD"/>
  </w:style>
  <w:style w:type="paragraph" w:customStyle="1" w:styleId="85BC9A9C975F486784DE471E5911D360">
    <w:name w:val="85BC9A9C975F486784DE471E5911D360"/>
  </w:style>
  <w:style w:type="paragraph" w:customStyle="1" w:styleId="E262D69980324D7B8F49C8E160DEA19B">
    <w:name w:val="E262D69980324D7B8F49C8E160DEA19B"/>
  </w:style>
  <w:style w:type="paragraph" w:customStyle="1" w:styleId="7B46CBA31170495E87A1228ED0E01E1E">
    <w:name w:val="7B46CBA31170495E87A1228ED0E01E1E"/>
  </w:style>
  <w:style w:type="paragraph" w:customStyle="1" w:styleId="ED85D2C4B016420F96BE637B1EF4EBCE">
    <w:name w:val="ED85D2C4B016420F96BE637B1EF4EBCE"/>
  </w:style>
  <w:style w:type="paragraph" w:customStyle="1" w:styleId="6323E15E2FEB486A823355E6C72EFEE11">
    <w:name w:val="6323E15E2FEB486A823355E6C72EFEE11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74BBFE9DD5B1497D8EE9BDF5FC9791E81">
    <w:name w:val="74BBFE9DD5B1497D8EE9BDF5FC9791E8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6F1E15E50BAC4E36AB77E31181FC4D821">
    <w:name w:val="6F1E15E50BAC4E36AB77E31181FC4D82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D3C52D6345F42D6B126C86EE77B891A1">
    <w:name w:val="8D3C52D6345F42D6B126C86EE77B891A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C84B7AC65FA449788823979AB574C50B1">
    <w:name w:val="C84B7AC65FA449788823979AB574C50B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FCBDCE0190447AA2740CACF1BC3A9F1">
    <w:name w:val="85FCBDCE0190447AA2740CACF1BC3A9F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BD49B1D618B8459E8987E5D1F05FA0311">
    <w:name w:val="BD49B1D618B8459E8987E5D1F05FA031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FAF57E4A6854B3BB0DC483F21E200E01">
    <w:name w:val="FFAF57E4A6854B3BB0DC483F21E200E0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6E3BB58E5144D8AACB07C99F32F19C61">
    <w:name w:val="76E3BB58E5144D8AACB07C99F32F19C61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332258960E1C4DBF9F81C5697958640F1">
    <w:name w:val="332258960E1C4DBF9F81C5697958640F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1383DBA0AAD944928E878B997F0DECB51">
    <w:name w:val="1383DBA0AAD944928E878B997F0DECB5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55BC8F8342754CB6889ECD59DAE6213F1">
    <w:name w:val="55BC8F8342754CB6889ECD59DAE6213F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21252AAFB6694BB1A472EB480DBD8FD31">
    <w:name w:val="21252AAFB6694BB1A472EB480DBD8FD3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317E7DC339FA412EB558639814D456F41">
    <w:name w:val="317E7DC339FA412EB558639814D456F4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0E458DC6E2436D8ACBB994A8143A0C1">
    <w:name w:val="090E458DC6E2436D8ACBB994A8143A0C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8EACBE3FDE74402182B6F228625E505F1">
    <w:name w:val="8EACBE3FDE74402182B6F228625E505F1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4B30CFA52EC048D9A2B138D8FA4ADDFB1">
    <w:name w:val="4B30CFA52EC048D9A2B138D8FA4ADDFB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E4E2E0CC2744504882CDC0480CF77E71">
    <w:name w:val="0E4E2E0CC2744504882CDC0480CF77E7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D23B9BD4B1E04E85B0E40059CAB1B1AD1">
    <w:name w:val="D23B9BD4B1E04E85B0E40059CAB1B1AD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BC9A9C975F486784DE471E5911D3601">
    <w:name w:val="85BC9A9C975F486784DE471E5911D360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262D69980324D7B8F49C8E160DEA19B1">
    <w:name w:val="E262D69980324D7B8F49C8E160DEA19B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B46CBA31170495E87A1228ED0E01E1E1">
    <w:name w:val="7B46CBA31170495E87A1228ED0E01E1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D85D2C4B016420F96BE637B1EF4EBCE1">
    <w:name w:val="ED85D2C4B016420F96BE637B1EF4EBC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323E15E2FEB486A823355E6C72EFEE12">
    <w:name w:val="6323E15E2FEB486A823355E6C72EFEE12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74BBFE9DD5B1497D8EE9BDF5FC9791E82">
    <w:name w:val="74BBFE9DD5B1497D8EE9BDF5FC9791E8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6F1E15E50BAC4E36AB77E31181FC4D822">
    <w:name w:val="6F1E15E50BAC4E36AB77E31181FC4D82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D3C52D6345F42D6B126C86EE77B891A2">
    <w:name w:val="8D3C52D6345F42D6B126C86EE77B891A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C84B7AC65FA449788823979AB574C50B2">
    <w:name w:val="C84B7AC65FA449788823979AB574C50B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FCBDCE0190447AA2740CACF1BC3A9F2">
    <w:name w:val="85FCBDCE0190447AA2740CACF1BC3A9F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BD49B1D618B8459E8987E5D1F05FA0312">
    <w:name w:val="BD49B1D618B8459E8987E5D1F05FA031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FAF57E4A6854B3BB0DC483F21E200E02">
    <w:name w:val="FFAF57E4A6854B3BB0DC483F21E200E0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6E3BB58E5144D8AACB07C99F32F19C62">
    <w:name w:val="76E3BB58E5144D8AACB07C99F32F19C62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332258960E1C4DBF9F81C5697958640F2">
    <w:name w:val="332258960E1C4DBF9F81C5697958640F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1383DBA0AAD944928E878B997F0DECB52">
    <w:name w:val="1383DBA0AAD944928E878B997F0DECB5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55BC8F8342754CB6889ECD59DAE6213F2">
    <w:name w:val="55BC8F8342754CB6889ECD59DAE6213F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21252AAFB6694BB1A472EB480DBD8FD32">
    <w:name w:val="21252AAFB6694BB1A472EB480DBD8FD3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317E7DC339FA412EB558639814D456F42">
    <w:name w:val="317E7DC339FA412EB558639814D456F4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0E458DC6E2436D8ACBB994A8143A0C2">
    <w:name w:val="090E458DC6E2436D8ACBB994A8143A0C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8EACBE3FDE74402182B6F228625E505F2">
    <w:name w:val="8EACBE3FDE74402182B6F228625E505F2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4B30CFA52EC048D9A2B138D8FA4ADDFB2">
    <w:name w:val="4B30CFA52EC048D9A2B138D8FA4ADDFB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E4E2E0CC2744504882CDC0480CF77E72">
    <w:name w:val="0E4E2E0CC2744504882CDC0480CF77E7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D23B9BD4B1E04E85B0E40059CAB1B1AD2">
    <w:name w:val="D23B9BD4B1E04E85B0E40059CAB1B1AD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BC9A9C975F486784DE471E5911D3602">
    <w:name w:val="85BC9A9C975F486784DE471E5911D360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262D69980324D7B8F49C8E160DEA19B2">
    <w:name w:val="E262D69980324D7B8F49C8E160DEA19B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B46CBA31170495E87A1228ED0E01E1E2">
    <w:name w:val="7B46CBA31170495E87A1228ED0E01E1E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D85D2C4B016420F96BE637B1EF4EBCE2">
    <w:name w:val="ED85D2C4B016420F96BE637B1EF4EBCE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C227FD0063D044619227AD836EDE447A">
    <w:name w:val="C227FD0063D044619227AD836EDE447A"/>
    <w:rsid w:val="008216C6"/>
  </w:style>
  <w:style w:type="paragraph" w:customStyle="1" w:styleId="2F6FAFE7A42C4F57AA77281212D1337E">
    <w:name w:val="2F6FAFE7A42C4F57AA77281212D1337E"/>
    <w:rsid w:val="008216C6"/>
  </w:style>
  <w:style w:type="paragraph" w:customStyle="1" w:styleId="90E1E866A3154A7E8047D39EF10A870B">
    <w:name w:val="90E1E866A3154A7E8047D39EF10A870B"/>
    <w:rsid w:val="008216C6"/>
  </w:style>
  <w:style w:type="paragraph" w:customStyle="1" w:styleId="CA977CAC0D204337BC8B87B8117CB70D">
    <w:name w:val="CA977CAC0D204337BC8B87B8117CB70D"/>
    <w:rsid w:val="008216C6"/>
  </w:style>
  <w:style w:type="paragraph" w:customStyle="1" w:styleId="65EF924C4A704437B220C5C3FCD36FD5">
    <w:name w:val="65EF924C4A704437B220C5C3FCD36FD5"/>
    <w:rsid w:val="008216C6"/>
  </w:style>
  <w:style w:type="paragraph" w:customStyle="1" w:styleId="F138573B1F32481BA5CD1B95D274E111">
    <w:name w:val="F138573B1F32481BA5CD1B95D274E111"/>
    <w:rsid w:val="008216C6"/>
  </w:style>
  <w:style w:type="paragraph" w:customStyle="1" w:styleId="923D330853304DF9ABD7EF0C9F19636F">
    <w:name w:val="923D330853304DF9ABD7EF0C9F19636F"/>
    <w:rsid w:val="008216C6"/>
  </w:style>
  <w:style w:type="paragraph" w:customStyle="1" w:styleId="74BBFE9DD5B1497D8EE9BDF5FC9791E83">
    <w:name w:val="74BBFE9DD5B1497D8EE9BDF5FC9791E8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5A9D7693074427BD135EBF95635EBB">
    <w:name w:val="095A9D7693074427BD135EBF95635EBB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F1E15E50BAC4E36AB77E31181FC4D823">
    <w:name w:val="6F1E15E50BAC4E36AB77E31181FC4D82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F55CDA1E5D6472186BA5BE705E2C8C6">
    <w:name w:val="8F55CDA1E5D6472186BA5BE705E2C8C6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2F6FAFE7A42C4F57AA77281212D1337E1">
    <w:name w:val="2F6FAFE7A42C4F57AA77281212D1337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5EF924C4A704437B220C5C3FCD36FD51">
    <w:name w:val="65EF924C4A704437B220C5C3FCD36FD5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138573B1F32481BA5CD1B95D274E1111">
    <w:name w:val="F138573B1F32481BA5CD1B95D274E111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91935C48C5649BA8CC19B89502001EF">
    <w:name w:val="991935C48C5649BA8CC19B89502001EF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D3173FA2702B4F1A8E8CFE4947C24B84">
    <w:name w:val="D3173FA2702B4F1A8E8CFE4947C24B84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193305811154BF3BDE381F444B0515C">
    <w:name w:val="6193305811154BF3BDE381F444B0515C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CDB1A5522A45338C5557A957DC041E">
    <w:name w:val="B6CDB1A5522A45338C5557A957DC041E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BD6D0A828240B6A3A87A6725D839F1">
    <w:name w:val="B6BD6D0A828240B6A3A87A6725D839F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EE182D3755441859FFFBC86A5515324">
    <w:name w:val="9EE182D3755441859FFFBC86A5515324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40E7DEB543F43319693C903ECBAF06F">
    <w:name w:val="F40E7DEB543F43319693C903ECBAF06F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E827A3658DA4402AE0CB37281CA19E3">
    <w:name w:val="9E827A3658DA4402AE0CB37281CA19E3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881BEA5B1864A0A99546273EB9C42CC">
    <w:name w:val="F881BEA5B1864A0A99546273EB9C42CC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7D56E09C337749FDA3F84554473374D8">
    <w:name w:val="7D56E09C337749FDA3F84554473374D8"/>
    <w:rsid w:val="009C5CF4"/>
    <w:rPr>
      <w:lang w:val="en-CA" w:eastAsia="en-CA"/>
    </w:rPr>
  </w:style>
  <w:style w:type="paragraph" w:customStyle="1" w:styleId="DC607A9906D54993A77913C79345330D">
    <w:name w:val="DC607A9906D54993A77913C79345330D"/>
    <w:rsid w:val="009C5CF4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2019-09-04T03:41:00Z</dcterms:created>
  <dcterms:modified xsi:type="dcterms:W3CDTF">2019-09-11T18:10:00Z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